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26DE3" w14:textId="7DF5C7AB" w:rsidR="00862BE0" w:rsidRPr="009871C7" w:rsidRDefault="006D1B13" w:rsidP="00862BE0">
      <w:pPr>
        <w:jc w:val="center"/>
        <w:rPr>
          <w:rFonts w:ascii="Mazda Type" w:hAnsi="Mazda Type"/>
          <w:sz w:val="32"/>
          <w:szCs w:val="32"/>
          <w:lang w:val="pt-PT"/>
        </w:rPr>
      </w:pPr>
      <w:r w:rsidRPr="006D1B13">
        <w:rPr>
          <w:rFonts w:ascii="Mazda Type Medium" w:hAnsi="Mazda Type Medium"/>
          <w:sz w:val="32"/>
          <w:szCs w:val="32"/>
          <w:lang w:val="pt-PT"/>
        </w:rPr>
        <w:t>Mazda</w:t>
      </w:r>
      <w:r w:rsidR="00971686">
        <w:rPr>
          <w:rFonts w:ascii="Mazda Type Medium" w:hAnsi="Mazda Type Medium"/>
          <w:sz w:val="32"/>
          <w:szCs w:val="32"/>
          <w:lang w:val="pt-PT"/>
        </w:rPr>
        <w:t xml:space="preserve"> MX-5 Cup</w:t>
      </w:r>
      <w:r w:rsidR="00616665">
        <w:rPr>
          <w:rFonts w:ascii="Mazda Type Medium" w:hAnsi="Mazda Type Medium"/>
          <w:sz w:val="32"/>
          <w:szCs w:val="32"/>
          <w:lang w:val="pt-PT"/>
        </w:rPr>
        <w:t xml:space="preserve">: 20 anos de </w:t>
      </w:r>
      <w:r w:rsidR="00181595">
        <w:rPr>
          <w:rFonts w:ascii="Mazda Type Medium" w:hAnsi="Mazda Type Medium"/>
          <w:sz w:val="32"/>
          <w:szCs w:val="32"/>
          <w:lang w:val="pt-PT"/>
        </w:rPr>
        <w:t>enorme sucesso</w:t>
      </w:r>
      <w:r w:rsidR="00616665" w:rsidRPr="00616665">
        <w:rPr>
          <w:rFonts w:ascii="Mazda Type Medium" w:hAnsi="Mazda Type Medium"/>
          <w:sz w:val="32"/>
          <w:szCs w:val="32"/>
          <w:lang w:val="pt-PT"/>
        </w:rPr>
        <w:t xml:space="preserve"> </w:t>
      </w:r>
      <w:r w:rsidR="00616665">
        <w:rPr>
          <w:rFonts w:ascii="Mazda Type Medium" w:hAnsi="Mazda Type Medium"/>
          <w:sz w:val="32"/>
          <w:szCs w:val="32"/>
          <w:lang w:val="pt-PT"/>
        </w:rPr>
        <w:br/>
        <w:t>deste troféu monomarca de velocidade</w:t>
      </w:r>
      <w:r w:rsidR="00971686">
        <w:rPr>
          <w:rFonts w:ascii="Mazda Type Medium" w:hAnsi="Mazda Type Medium"/>
          <w:sz w:val="32"/>
          <w:szCs w:val="32"/>
          <w:lang w:val="pt-PT"/>
        </w:rPr>
        <w:br/>
      </w:r>
    </w:p>
    <w:p w14:paraId="7E0F0B4F" w14:textId="4F15FAA7" w:rsidR="00A72EB4" w:rsidRDefault="00971686" w:rsidP="00DB2C7F">
      <w:pPr>
        <w:pStyle w:val="PargrafodaLista"/>
        <w:numPr>
          <w:ilvl w:val="0"/>
          <w:numId w:val="1"/>
        </w:numPr>
        <w:spacing w:line="260" w:lineRule="exact"/>
        <w:ind w:right="417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Em 2025 celebram-se duas décadas da competição monomarca </w:t>
      </w:r>
      <w:r w:rsidR="0027324E">
        <w:rPr>
          <w:rFonts w:ascii="Mazda Type" w:hAnsi="Mazda Type"/>
          <w:sz w:val="22"/>
          <w:szCs w:val="22"/>
          <w:lang w:val="pt-PT"/>
        </w:rPr>
        <w:t>norte-americana</w:t>
      </w:r>
    </w:p>
    <w:p w14:paraId="09E1BA14" w14:textId="0879D560" w:rsidR="0076690A" w:rsidRDefault="0027324E" w:rsidP="00DB2C7F">
      <w:pPr>
        <w:pStyle w:val="PargrafodaLista"/>
        <w:numPr>
          <w:ilvl w:val="0"/>
          <w:numId w:val="1"/>
        </w:numPr>
        <w:spacing w:line="260" w:lineRule="exact"/>
        <w:ind w:right="417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Recorde de participantes </w:t>
      </w:r>
      <w:r w:rsidR="00971686">
        <w:rPr>
          <w:rFonts w:ascii="Mazda Type" w:hAnsi="Mazda Type"/>
          <w:sz w:val="22"/>
          <w:szCs w:val="22"/>
          <w:lang w:val="pt-PT"/>
        </w:rPr>
        <w:t>em corridas disputadas ao milésimo de segundo</w:t>
      </w:r>
    </w:p>
    <w:p w14:paraId="7CC2B903" w14:textId="1D432E69" w:rsidR="0027324E" w:rsidRDefault="0027324E" w:rsidP="00DB2C7F">
      <w:pPr>
        <w:pStyle w:val="PargrafodaLista"/>
        <w:numPr>
          <w:ilvl w:val="0"/>
          <w:numId w:val="1"/>
        </w:numPr>
        <w:spacing w:line="260" w:lineRule="exact"/>
        <w:ind w:right="417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Equidade </w:t>
      </w:r>
      <w:r w:rsidR="00DB2C7F">
        <w:rPr>
          <w:rFonts w:ascii="Mazda Type" w:hAnsi="Mazda Type"/>
          <w:sz w:val="22"/>
          <w:szCs w:val="22"/>
          <w:lang w:val="pt-PT"/>
        </w:rPr>
        <w:t xml:space="preserve">de materiais </w:t>
      </w:r>
      <w:r>
        <w:rPr>
          <w:rFonts w:ascii="Mazda Type" w:hAnsi="Mazda Type"/>
          <w:sz w:val="22"/>
          <w:szCs w:val="22"/>
          <w:lang w:val="pt-PT"/>
        </w:rPr>
        <w:t xml:space="preserve">e equilíbrio são </w:t>
      </w:r>
      <w:proofErr w:type="spellStart"/>
      <w:r>
        <w:rPr>
          <w:rFonts w:ascii="Mazda Type" w:hAnsi="Mazda Type"/>
          <w:sz w:val="22"/>
          <w:szCs w:val="22"/>
          <w:lang w:val="pt-PT"/>
        </w:rPr>
        <w:t>factores</w:t>
      </w:r>
      <w:r w:rsidR="004E17D2">
        <w:rPr>
          <w:rFonts w:ascii="Mazda Type" w:hAnsi="Mazda Type"/>
          <w:sz w:val="22"/>
          <w:szCs w:val="22"/>
          <w:lang w:val="pt-PT"/>
        </w:rPr>
        <w:t>-</w:t>
      </w:r>
      <w:r>
        <w:rPr>
          <w:rFonts w:ascii="Mazda Type" w:hAnsi="Mazda Type"/>
          <w:sz w:val="22"/>
          <w:szCs w:val="22"/>
          <w:lang w:val="pt-PT"/>
        </w:rPr>
        <w:t>chave</w:t>
      </w:r>
      <w:proofErr w:type="spellEnd"/>
      <w:r>
        <w:rPr>
          <w:rFonts w:ascii="Mazda Type" w:hAnsi="Mazda Type"/>
          <w:sz w:val="22"/>
          <w:szCs w:val="22"/>
          <w:lang w:val="pt-PT"/>
        </w:rPr>
        <w:t xml:space="preserve"> n</w:t>
      </w:r>
      <w:r w:rsidR="00DB2C7F">
        <w:rPr>
          <w:rFonts w:ascii="Mazda Type" w:hAnsi="Mazda Type"/>
          <w:sz w:val="22"/>
          <w:szCs w:val="22"/>
          <w:lang w:val="pt-PT"/>
        </w:rPr>
        <w:t>este</w:t>
      </w:r>
      <w:r>
        <w:rPr>
          <w:rFonts w:ascii="Mazda Type" w:hAnsi="Mazda Type"/>
          <w:sz w:val="22"/>
          <w:szCs w:val="22"/>
          <w:lang w:val="pt-PT"/>
        </w:rPr>
        <w:t xml:space="preserve"> troféu assente n</w:t>
      </w:r>
      <w:r w:rsidR="00DB2C7F">
        <w:rPr>
          <w:rFonts w:ascii="Mazda Type" w:hAnsi="Mazda Type"/>
          <w:sz w:val="22"/>
          <w:szCs w:val="22"/>
          <w:lang w:val="pt-PT"/>
        </w:rPr>
        <w:t>a mais recente geração</w:t>
      </w:r>
      <w:r>
        <w:rPr>
          <w:rFonts w:ascii="Mazda Type" w:hAnsi="Mazda Type"/>
          <w:sz w:val="22"/>
          <w:szCs w:val="22"/>
          <w:lang w:val="pt-PT"/>
        </w:rPr>
        <w:t xml:space="preserve"> </w:t>
      </w:r>
      <w:r w:rsidR="00DB2C7F">
        <w:rPr>
          <w:rFonts w:ascii="Mazda Type" w:hAnsi="Mazda Type"/>
          <w:sz w:val="22"/>
          <w:szCs w:val="22"/>
          <w:lang w:val="pt-PT"/>
        </w:rPr>
        <w:t xml:space="preserve">do </w:t>
      </w:r>
      <w:r w:rsidR="00DB2C7F" w:rsidRPr="00DB2C7F">
        <w:rPr>
          <w:rFonts w:ascii="Mazda Type" w:hAnsi="Mazda Type"/>
          <w:i/>
          <w:iCs/>
          <w:sz w:val="22"/>
          <w:szCs w:val="22"/>
          <w:lang w:val="pt-PT"/>
        </w:rPr>
        <w:t>roadster</w:t>
      </w:r>
      <w:r w:rsidR="00DB2C7F">
        <w:rPr>
          <w:rFonts w:ascii="Mazda Type" w:hAnsi="Mazda Type"/>
          <w:sz w:val="22"/>
          <w:szCs w:val="22"/>
          <w:lang w:val="pt-PT"/>
        </w:rPr>
        <w:t xml:space="preserve"> </w:t>
      </w:r>
      <w:r>
        <w:rPr>
          <w:rFonts w:ascii="Mazda Type" w:hAnsi="Mazda Type"/>
          <w:sz w:val="22"/>
          <w:szCs w:val="22"/>
          <w:lang w:val="pt-PT"/>
        </w:rPr>
        <w:t xml:space="preserve">MX-5 </w:t>
      </w:r>
    </w:p>
    <w:p w14:paraId="7C5B421E" w14:textId="77777777" w:rsid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2ACA1EE2" w14:textId="7A7006BA" w:rsidR="00D765D3" w:rsidRDefault="008072A1" w:rsidP="00AF781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701A6">
        <w:rPr>
          <w:rFonts w:ascii="Mazda Type" w:hAnsi="Mazda Type"/>
          <w:b/>
          <w:kern w:val="2"/>
          <w:sz w:val="20"/>
          <w:szCs w:val="20"/>
          <w:lang w:val="pt-PT" w:eastAsia="ja-JP"/>
        </w:rPr>
        <w:t>Irvine (Califórnia)</w:t>
      </w:r>
      <w:r w:rsidR="00306B43" w:rsidRPr="003701A6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| Lisboa</w:t>
      </w:r>
      <w:r w:rsidR="009871C7" w:rsidRPr="003701A6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="00306B43" w:rsidRPr="003701A6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3701A6" w:rsidRPr="003701A6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14 </w:t>
      </w:r>
      <w:proofErr w:type="gramStart"/>
      <w:r w:rsidRPr="003701A6">
        <w:rPr>
          <w:rFonts w:ascii="Mazda Type" w:hAnsi="Mazda Type"/>
          <w:b/>
          <w:kern w:val="2"/>
          <w:sz w:val="20"/>
          <w:szCs w:val="20"/>
          <w:lang w:val="pt-PT" w:eastAsia="ja-JP"/>
        </w:rPr>
        <w:t>Fevereiro</w:t>
      </w:r>
      <w:proofErr w:type="gramEnd"/>
      <w:r w:rsidRPr="003701A6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3701A6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3701A6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E72164" w:rsidRPr="003701A6">
        <w:rPr>
          <w:rFonts w:ascii="Mazda Type" w:hAnsi="Mazda Type"/>
          <w:b/>
          <w:kern w:val="2"/>
          <w:sz w:val="20"/>
          <w:szCs w:val="20"/>
          <w:lang w:val="pt-PT" w:eastAsia="ja-JP"/>
        </w:rPr>
        <w:t>5</w:t>
      </w:r>
      <w:r w:rsidR="009871C7" w:rsidRPr="003701A6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871C7" w:rsidRPr="004D3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16665">
        <w:rPr>
          <w:rFonts w:ascii="Mazda Type" w:hAnsi="Mazda Type"/>
          <w:kern w:val="2"/>
          <w:sz w:val="20"/>
          <w:szCs w:val="20"/>
          <w:lang w:val="pt-PT" w:eastAsia="ja-JP"/>
        </w:rPr>
        <w:t xml:space="preserve">Iniciou-se há dias 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971686">
        <w:rPr>
          <w:rFonts w:ascii="Mazda Type" w:hAnsi="Mazda Type"/>
          <w:kern w:val="2"/>
          <w:sz w:val="20"/>
          <w:szCs w:val="20"/>
          <w:lang w:val="pt-PT" w:eastAsia="ja-JP"/>
        </w:rPr>
        <w:t xml:space="preserve">20ª 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>temporada d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71686">
        <w:rPr>
          <w:rFonts w:ascii="Mazda Type" w:hAnsi="Mazda Type"/>
          <w:kern w:val="2"/>
          <w:sz w:val="20"/>
          <w:szCs w:val="20"/>
          <w:lang w:val="pt-PT" w:eastAsia="ja-JP"/>
        </w:rPr>
        <w:t xml:space="preserve">agora denominada </w:t>
      </w:r>
      <w:proofErr w:type="spellStart"/>
      <w:r w:rsidR="00795071" w:rsidRPr="00795071">
        <w:rPr>
          <w:rFonts w:ascii="Mazda Type" w:hAnsi="Mazda Type"/>
          <w:kern w:val="2"/>
          <w:sz w:val="20"/>
          <w:szCs w:val="20"/>
          <w:lang w:val="pt-PT" w:eastAsia="ja-JP"/>
        </w:rPr>
        <w:t>Whelen</w:t>
      </w:r>
      <w:proofErr w:type="spellEnd"/>
      <w:r w:rsidR="00795071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MX-5 Cup </w:t>
      </w:r>
      <w:proofErr w:type="spellStart"/>
      <w:r w:rsidR="00795071" w:rsidRPr="0079507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presented</w:t>
      </w:r>
      <w:proofErr w:type="spellEnd"/>
      <w:r w:rsidR="00795071" w:rsidRPr="0079507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795071" w:rsidRPr="0079507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by</w:t>
      </w:r>
      <w:proofErr w:type="spellEnd"/>
      <w:r w:rsidR="00795071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Michelin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>, um d</w:t>
      </w:r>
      <w:r w:rsidR="00971686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proofErr w:type="gramStart"/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>mais fantástic</w:t>
      </w:r>
      <w:r w:rsidR="00971686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971686">
        <w:rPr>
          <w:rFonts w:ascii="Mazda Type" w:hAnsi="Mazda Type"/>
          <w:kern w:val="2"/>
          <w:sz w:val="20"/>
          <w:szCs w:val="20"/>
          <w:lang w:val="pt-PT" w:eastAsia="ja-JP"/>
        </w:rPr>
        <w:t xml:space="preserve"> troféus 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>monomarca</w:t>
      </w:r>
      <w:proofErr w:type="gramEnd"/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planeta, ou não se disputasse com um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>s mais icónic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modelos 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>do mundo automóvel, o Mazda MX-5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>, na sua configuração Cup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795071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3FB9D54A" w14:textId="3CB3C84C" w:rsidR="00FB5782" w:rsidRDefault="003701A6" w:rsidP="00D765D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época de 2024 </w:t>
      </w:r>
      <w:r w:rsidR="00616665">
        <w:rPr>
          <w:rFonts w:ascii="Mazda Type" w:hAnsi="Mazda Type"/>
          <w:kern w:val="2"/>
          <w:sz w:val="20"/>
          <w:szCs w:val="20"/>
          <w:lang w:val="pt-PT" w:eastAsia="ja-JP"/>
        </w:rPr>
        <w:t xml:space="preserve">arrancou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âmbito da Rolex 24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at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Daytona, primeira prova da série norte-americana de corridas de resistência organizada pela </w:t>
      </w:r>
      <w:proofErr w:type="spellStart"/>
      <w:r w:rsidR="00616665" w:rsidRPr="00616665">
        <w:rPr>
          <w:rFonts w:ascii="Mazda Type" w:hAnsi="Mazda Type"/>
          <w:kern w:val="2"/>
          <w:sz w:val="20"/>
          <w:szCs w:val="20"/>
          <w:lang w:val="pt-PT" w:eastAsia="ja-JP"/>
        </w:rPr>
        <w:t>International</w:t>
      </w:r>
      <w:proofErr w:type="spellEnd"/>
      <w:r w:rsidR="00616665" w:rsidRPr="00616665">
        <w:rPr>
          <w:rFonts w:ascii="Mazda Type" w:hAnsi="Mazda Type"/>
          <w:kern w:val="2"/>
          <w:sz w:val="20"/>
          <w:szCs w:val="20"/>
          <w:lang w:val="pt-PT" w:eastAsia="ja-JP"/>
        </w:rPr>
        <w:t xml:space="preserve"> Motor Sports </w:t>
      </w:r>
      <w:proofErr w:type="spellStart"/>
      <w:r w:rsidR="00616665" w:rsidRPr="00616665">
        <w:rPr>
          <w:rFonts w:ascii="Mazda Type" w:hAnsi="Mazda Type"/>
          <w:kern w:val="2"/>
          <w:sz w:val="20"/>
          <w:szCs w:val="20"/>
          <w:lang w:val="pt-PT" w:eastAsia="ja-JP"/>
        </w:rPr>
        <w:t>Association</w:t>
      </w:r>
      <w:proofErr w:type="spellEnd"/>
      <w:r w:rsidR="00616665">
        <w:rPr>
          <w:rFonts w:ascii="Mazda Type" w:hAnsi="Mazda Type"/>
          <w:kern w:val="2"/>
          <w:sz w:val="20"/>
          <w:szCs w:val="20"/>
          <w:lang w:val="pt-PT" w:eastAsia="ja-JP"/>
        </w:rPr>
        <w:t xml:space="preserve"> (IMSA)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>, disputando</w:t>
      </w:r>
      <w:r w:rsid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-se sob </w:t>
      </w:r>
      <w:r w:rsidR="00AF7812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assinatura da Mazda </w:t>
      </w:r>
      <w:proofErr w:type="spellStart"/>
      <w:r w:rsidR="00AF7812" w:rsidRPr="00AF7812">
        <w:rPr>
          <w:rFonts w:ascii="Mazda Type" w:hAnsi="Mazda Type"/>
          <w:kern w:val="2"/>
          <w:sz w:val="20"/>
          <w:szCs w:val="20"/>
          <w:lang w:val="pt-PT" w:eastAsia="ja-JP"/>
        </w:rPr>
        <w:t>Motorsports</w:t>
      </w:r>
      <w:proofErr w:type="spellEnd"/>
      <w:r w:rsidR="008072A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16665">
        <w:rPr>
          <w:rFonts w:ascii="Mazda Type" w:hAnsi="Mazda Type"/>
          <w:kern w:val="2"/>
          <w:sz w:val="20"/>
          <w:szCs w:val="20"/>
          <w:lang w:val="pt-PT" w:eastAsia="ja-JP"/>
        </w:rPr>
        <w:t>divisão de competição da marca japonesa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61666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ste troféu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</w:t>
      </w:r>
      <w:r w:rsid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corridas em circuitos </w:t>
      </w:r>
      <w:r w:rsidR="008072A1">
        <w:rPr>
          <w:rFonts w:ascii="Mazda Type" w:hAnsi="Mazda Type"/>
          <w:kern w:val="2"/>
          <w:sz w:val="20"/>
          <w:szCs w:val="20"/>
          <w:lang w:val="pt-PT" w:eastAsia="ja-JP"/>
        </w:rPr>
        <w:t>t</w:t>
      </w:r>
      <w:r w:rsid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como base os </w:t>
      </w:r>
      <w:r w:rsidR="00AF7812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MX-5 </w:t>
      </w:r>
      <w:r w:rsid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estrada, </w:t>
      </w:r>
      <w:r w:rsidR="008072A1">
        <w:rPr>
          <w:rFonts w:ascii="Mazda Type" w:hAnsi="Mazda Type"/>
          <w:kern w:val="2"/>
          <w:sz w:val="20"/>
          <w:szCs w:val="20"/>
          <w:lang w:val="pt-PT" w:eastAsia="ja-JP"/>
        </w:rPr>
        <w:t xml:space="preserve">viaturas </w:t>
      </w:r>
      <w:r w:rsid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que, </w:t>
      </w:r>
      <w:r w:rsidR="008072A1">
        <w:rPr>
          <w:rFonts w:ascii="Mazda Type" w:hAnsi="Mazda Type"/>
          <w:kern w:val="2"/>
          <w:sz w:val="20"/>
          <w:szCs w:val="20"/>
          <w:lang w:val="pt-PT" w:eastAsia="ja-JP"/>
        </w:rPr>
        <w:t>naturalmente</w:t>
      </w:r>
      <w:r w:rsidR="00AF7812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AF7812">
        <w:rPr>
          <w:rFonts w:ascii="Mazda Type" w:hAnsi="Mazda Type"/>
          <w:kern w:val="2"/>
          <w:sz w:val="20"/>
          <w:szCs w:val="20"/>
          <w:lang w:val="pt-PT" w:eastAsia="ja-JP"/>
        </w:rPr>
        <w:t>são alvo d</w:t>
      </w:r>
      <w:r w:rsidR="008072A1">
        <w:rPr>
          <w:rFonts w:ascii="Mazda Type" w:hAnsi="Mazda Type"/>
          <w:kern w:val="2"/>
          <w:sz w:val="20"/>
          <w:szCs w:val="20"/>
          <w:lang w:val="pt-PT" w:eastAsia="ja-JP"/>
        </w:rPr>
        <w:t>e um</w:t>
      </w:r>
      <w:r w:rsid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necessário processo de </w:t>
      </w:r>
      <w:r w:rsidR="007C1992">
        <w:rPr>
          <w:rFonts w:ascii="Mazda Type" w:hAnsi="Mazda Type"/>
          <w:kern w:val="2"/>
          <w:sz w:val="20"/>
          <w:szCs w:val="20"/>
          <w:lang w:val="pt-PT" w:eastAsia="ja-JP"/>
        </w:rPr>
        <w:t>transformação</w:t>
      </w:r>
      <w:r w:rsidR="008072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as torna em </w:t>
      </w:r>
      <w:r w:rsidR="008072A1" w:rsidRPr="008072A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máquinas</w:t>
      </w:r>
      <w:r w:rsidR="008072A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</w:t>
      </w:r>
      <w:r w:rsidR="00616665">
        <w:rPr>
          <w:rFonts w:ascii="Mazda Type" w:hAnsi="Mazda Type"/>
          <w:kern w:val="2"/>
          <w:sz w:val="20"/>
          <w:szCs w:val="20"/>
          <w:lang w:val="pt-PT" w:eastAsia="ja-JP"/>
        </w:rPr>
        <w:t xml:space="preserve">uras </w:t>
      </w:r>
      <w:r w:rsidR="008072A1">
        <w:rPr>
          <w:rFonts w:ascii="Mazda Type" w:hAnsi="Mazda Type"/>
          <w:kern w:val="2"/>
          <w:sz w:val="20"/>
          <w:szCs w:val="20"/>
          <w:lang w:val="pt-PT" w:eastAsia="ja-JP"/>
        </w:rPr>
        <w:t>de velocidade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FB5782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desenvolvimento de engenharia 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está a cargo da </w:t>
      </w:r>
      <w:proofErr w:type="spellStart"/>
      <w:r w:rsidR="00FB5782" w:rsidRPr="00AF7812">
        <w:rPr>
          <w:rFonts w:ascii="Mazda Type" w:hAnsi="Mazda Type"/>
          <w:kern w:val="2"/>
          <w:sz w:val="20"/>
          <w:szCs w:val="20"/>
          <w:lang w:val="pt-PT" w:eastAsia="ja-JP"/>
        </w:rPr>
        <w:t>Flis</w:t>
      </w:r>
      <w:proofErr w:type="spellEnd"/>
      <w:r w:rsidR="00FB5782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Performance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parceira da Mazda e promotora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do troféu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71789FFA" w14:textId="1E48D13C" w:rsidR="007C1992" w:rsidRDefault="008072A1" w:rsidP="00AF781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Englobando </w:t>
      </w:r>
      <w:r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prémios monetários e bolsas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competição num montante superior a </w:t>
      </w:r>
      <w:r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1 milhão de dólares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norte-americanos, a MX-5 Cup 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terá, este ano, uma das suas mais competitivas épocas de sempre, dividindo-se por sete fins-de-semana, cada um </w:t>
      </w:r>
      <w:r w:rsidR="00616665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>duas corridas independentes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E182AD5" w14:textId="0173721D" w:rsidR="00126B90" w:rsidRPr="00126B90" w:rsidRDefault="00126B90" w:rsidP="00AF781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="001D6EDD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C</w:t>
      </w:r>
      <w:r w:rsidRPr="00126B90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riação dos MX-5 Cup </w:t>
      </w:r>
      <w:r w:rsidR="001D6EDD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a cargo da </w:t>
      </w:r>
      <w:proofErr w:type="spellStart"/>
      <w:r w:rsidR="001D6EDD" w:rsidRPr="00126B90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Flis</w:t>
      </w:r>
      <w:proofErr w:type="spellEnd"/>
      <w:r w:rsidR="001D6EDD" w:rsidRPr="00126B90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Performance</w:t>
      </w:r>
    </w:p>
    <w:p w14:paraId="53D2103C" w14:textId="77777777" w:rsidR="00CD6233" w:rsidRDefault="000F6836" w:rsidP="00126B9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FB5782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Mazda MX-5 Cup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são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verdadeiros 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>carro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corrida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construído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propositadamente a partir 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normais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F32F1" w:rsidRPr="007F32F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ro</w:t>
      </w:r>
      <w:r w:rsidR="007F32F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</w:t>
      </w:r>
      <w:r w:rsidR="007F32F1" w:rsidRPr="007F32F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dsters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MX-5 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geração </w:t>
      </w:r>
      <w:r w:rsidR="00DF6E21">
        <w:rPr>
          <w:rFonts w:ascii="Mazda Type" w:hAnsi="Mazda Type"/>
          <w:kern w:val="2"/>
          <w:sz w:val="20"/>
          <w:szCs w:val="20"/>
          <w:lang w:val="pt-PT" w:eastAsia="ja-JP"/>
        </w:rPr>
        <w:t>“ND”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 (com especificações de 201</w:t>
      </w:r>
      <w:r w:rsidR="002F7DCB">
        <w:rPr>
          <w:rFonts w:ascii="Mazda Type" w:hAnsi="Mazda Type"/>
          <w:kern w:val="2"/>
          <w:sz w:val="20"/>
          <w:szCs w:val="20"/>
          <w:lang w:val="pt-PT" w:eastAsia="ja-JP"/>
        </w:rPr>
        <w:t>6-1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>8</w:t>
      </w:r>
      <w:r w:rsidR="002F7DCB">
        <w:rPr>
          <w:rFonts w:ascii="Mazda Type" w:hAnsi="Mazda Type"/>
          <w:kern w:val="2"/>
          <w:sz w:val="20"/>
          <w:szCs w:val="20"/>
          <w:lang w:val="pt-PT" w:eastAsia="ja-JP"/>
        </w:rPr>
        <w:t xml:space="preserve"> ou 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>20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>19</w:t>
      </w:r>
      <w:r w:rsidR="002F7DCB">
        <w:rPr>
          <w:rFonts w:ascii="Mazda Type" w:hAnsi="Mazda Type"/>
          <w:kern w:val="2"/>
          <w:sz w:val="20"/>
          <w:szCs w:val="20"/>
          <w:lang w:val="pt-PT" w:eastAsia="ja-JP"/>
        </w:rPr>
        <w:t>+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) produzidos </w:t>
      </w:r>
      <w:r w:rsidR="007F32F1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proofErr w:type="spellStart"/>
      <w:r w:rsidR="007F32F1" w:rsidRPr="00AF7812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numa das </w:t>
      </w:r>
      <w:r w:rsidR="00FB5782" w:rsidRPr="00AF7812">
        <w:rPr>
          <w:rFonts w:ascii="Mazda Type" w:hAnsi="Mazda Type"/>
          <w:kern w:val="2"/>
          <w:sz w:val="20"/>
          <w:szCs w:val="20"/>
          <w:lang w:val="pt-PT" w:eastAsia="ja-JP"/>
        </w:rPr>
        <w:t>fábrica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FB5782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CD623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intados na cor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Artic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White, </w:t>
      </w:r>
      <w:r w:rsidR="002F7DCB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s pequenos </w:t>
      </w:r>
      <w:r w:rsidR="00FB5782" w:rsidRPr="007C1992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roadster</w:t>
      </w:r>
      <w:r w:rsidR="00FB5782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 xml:space="preserve">saem por barco do Japão rumo aos 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EUA, 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 xml:space="preserve">seguindo depois para 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instalações da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hyperlink r:id="rId8" w:history="1">
        <w:proofErr w:type="spellStart"/>
        <w:r w:rsidRPr="000F6836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Flis</w:t>
        </w:r>
        <w:proofErr w:type="spellEnd"/>
        <w:r w:rsidRPr="000F6836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 xml:space="preserve"> Performance</w:t>
        </w:r>
      </w:hyperlink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Daytona </w:t>
      </w:r>
      <w:proofErr w:type="spellStart"/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>Beach</w:t>
      </w:r>
      <w:proofErr w:type="spellEnd"/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</w:t>
      </w:r>
      <w:r w:rsidRPr="000F6836">
        <w:rPr>
          <w:rFonts w:ascii="Mazda Type" w:hAnsi="Mazda Type"/>
          <w:kern w:val="2"/>
          <w:sz w:val="20"/>
          <w:szCs w:val="20"/>
          <w:lang w:val="pt-PT" w:eastAsia="ja-JP"/>
        </w:rPr>
        <w:t>Flórida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>, para al</w:t>
      </w:r>
      <w:r w:rsidR="00DF6E21">
        <w:rPr>
          <w:rFonts w:ascii="Mazda Type" w:hAnsi="Mazda Type"/>
          <w:kern w:val="2"/>
          <w:sz w:val="20"/>
          <w:szCs w:val="20"/>
          <w:lang w:val="pt-PT" w:eastAsia="ja-JP"/>
        </w:rPr>
        <w:t xml:space="preserve">i 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passarem </w:t>
      </w:r>
      <w:r w:rsidR="002F7DCB">
        <w:rPr>
          <w:rFonts w:ascii="Mazda Type" w:hAnsi="Mazda Type"/>
          <w:kern w:val="2"/>
          <w:sz w:val="20"/>
          <w:szCs w:val="20"/>
          <w:lang w:val="pt-PT" w:eastAsia="ja-JP"/>
        </w:rPr>
        <w:t>por</w:t>
      </w:r>
      <w:r w:rsidR="00DF6E2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F7DCB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 xml:space="preserve">aturado </w:t>
      </w:r>
      <w:r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processo </w:t>
      </w:r>
      <w:r w:rsidR="00DF6E21">
        <w:rPr>
          <w:rFonts w:ascii="Mazda Type" w:hAnsi="Mazda Type"/>
          <w:kern w:val="2"/>
          <w:sz w:val="20"/>
          <w:szCs w:val="20"/>
          <w:lang w:val="pt-PT" w:eastAsia="ja-JP"/>
        </w:rPr>
        <w:t>de transformação</w:t>
      </w:r>
      <w:r w:rsidR="00CD623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7A21DC6" w14:textId="77777777" w:rsidR="00E44C61" w:rsidRDefault="00CD6233" w:rsidP="00126B9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>ntre outr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as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verifica-se 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sua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>total</w:t>
      </w:r>
      <w:r w:rsidR="002F7DCB" w:rsidRPr="002F7DC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F7DCB" w:rsidRPr="00AF7812">
        <w:rPr>
          <w:rFonts w:ascii="Mazda Type" w:hAnsi="Mazda Type"/>
          <w:kern w:val="2"/>
          <w:sz w:val="20"/>
          <w:szCs w:val="20"/>
          <w:lang w:val="pt-PT" w:eastAsia="ja-JP"/>
        </w:rPr>
        <w:t>desmontagem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depois ser 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>solda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do ao chassis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B5782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completo </w:t>
      </w:r>
      <w:proofErr w:type="spellStart"/>
      <w:r w:rsidR="000F6836" w:rsidRPr="00126B9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rol</w:t>
      </w:r>
      <w:r w:rsidR="000F6836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</w:t>
      </w:r>
      <w:r w:rsidR="000F6836" w:rsidRPr="00126B9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-cage</w:t>
      </w:r>
      <w:proofErr w:type="spellEnd"/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 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>adapta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rem 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interior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>es às especificidades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est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>a competição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integrando-lhe 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de 250 peças específicas. 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>Por outro lado, v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ários 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 xml:space="preserve">dos seus 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componentes, incluindo o motor </w:t>
      </w:r>
      <w:proofErr w:type="spellStart"/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-G 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>2.0</w:t>
      </w:r>
      <w:r w:rsidR="001D6EDD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a caixa 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 xml:space="preserve">sequencial </w:t>
      </w:r>
      <w:r w:rsidR="001D6EDD">
        <w:rPr>
          <w:rFonts w:ascii="Mazda Type" w:hAnsi="Mazda Type"/>
          <w:kern w:val="2"/>
          <w:sz w:val="20"/>
          <w:szCs w:val="20"/>
          <w:lang w:val="pt-PT" w:eastAsia="ja-JP"/>
        </w:rPr>
        <w:t>de seis velocidades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são selados para garantir 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 xml:space="preserve">níveis de 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>competi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>tividade</w:t>
      </w:r>
      <w:r w:rsidR="000F6836" w:rsidRPr="00AF78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>idênticos</w:t>
      </w:r>
      <w:r w:rsidR="000F68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tod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as equipas </w:t>
      </w:r>
      <w:r w:rsidR="002F7DCB">
        <w:rPr>
          <w:rFonts w:ascii="Mazda Type" w:hAnsi="Mazda Type"/>
          <w:kern w:val="2"/>
          <w:sz w:val="20"/>
          <w:szCs w:val="20"/>
          <w:lang w:val="pt-PT" w:eastAsia="ja-JP"/>
        </w:rPr>
        <w:t>participantes</w:t>
      </w:r>
      <w:r w:rsidR="007F32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troféu</w:t>
      </w:r>
      <w:r w:rsidR="00E44C61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6CC464A4" w14:textId="57F0F80D" w:rsidR="000F6836" w:rsidRDefault="00E44C61" w:rsidP="00126B9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Todos os </w:t>
      </w:r>
      <w:r w:rsidR="00CD6233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processos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seguem </w:t>
      </w:r>
      <w:r w:rsidR="00DF6E21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restrita </w:t>
      </w:r>
      <w:r w:rsidR="00DF6E21">
        <w:rPr>
          <w:rFonts w:ascii="Mazda Type" w:hAnsi="Mazda Type"/>
          <w:kern w:val="2"/>
          <w:sz w:val="20"/>
          <w:szCs w:val="20"/>
          <w:lang w:val="pt-PT" w:eastAsia="ja-JP"/>
        </w:rPr>
        <w:t>regulamentação desportiva do troféu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tendo o selo de certificação da </w:t>
      </w:r>
      <w:r w:rsidR="001D6EDD">
        <w:rPr>
          <w:rFonts w:ascii="Mazda Type" w:hAnsi="Mazda Type"/>
          <w:kern w:val="2"/>
          <w:sz w:val="20"/>
          <w:szCs w:val="20"/>
          <w:lang w:val="pt-PT" w:eastAsia="ja-JP"/>
        </w:rPr>
        <w:t xml:space="preserve">série </w:t>
      </w:r>
      <w:r w:rsidR="00DF6E21">
        <w:rPr>
          <w:rFonts w:ascii="Mazda Type" w:hAnsi="Mazda Type"/>
          <w:kern w:val="2"/>
          <w:sz w:val="20"/>
          <w:szCs w:val="20"/>
          <w:lang w:val="pt-PT" w:eastAsia="ja-JP"/>
        </w:rPr>
        <w:t>IMSA</w:t>
      </w:r>
      <w:r w:rsidR="00CD623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onde este ano a Mazda MX-5 Cup se integra,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 modo a garantir</w:t>
      </w:r>
      <w:r w:rsidR="00CD6233">
        <w:rPr>
          <w:rFonts w:ascii="Mazda Type" w:hAnsi="Mazda Type"/>
          <w:kern w:val="2"/>
          <w:sz w:val="20"/>
          <w:szCs w:val="20"/>
          <w:lang w:val="pt-PT" w:eastAsia="ja-JP"/>
        </w:rPr>
        <w:t xml:space="preserve">-se uma </w:t>
      </w:r>
      <w:r w:rsidR="00CD6233" w:rsidRPr="00AF7812">
        <w:rPr>
          <w:rFonts w:ascii="Mazda Type" w:hAnsi="Mazda Type"/>
          <w:kern w:val="2"/>
          <w:sz w:val="20"/>
          <w:szCs w:val="20"/>
          <w:lang w:val="pt-PT" w:eastAsia="ja-JP"/>
        </w:rPr>
        <w:t>plataforma económica</w:t>
      </w:r>
      <w:r w:rsidR="00CD623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acessível a pilotos de diferente experiência 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universo </w:t>
      </w:r>
      <w:r w:rsidR="00CD6233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proofErr w:type="spellStart"/>
      <w:r w:rsidR="00CD623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motorsport</w:t>
      </w:r>
      <w:proofErr w:type="spellEnd"/>
      <w:r w:rsidR="00DF6E21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F312E29" w14:textId="77777777" w:rsidR="00D765D3" w:rsidRDefault="00D765D3">
      <w:pP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 w:type="page"/>
      </w:r>
    </w:p>
    <w:p w14:paraId="5906D1D1" w14:textId="4C3B04BA" w:rsidR="00DF6E21" w:rsidRPr="00126B90" w:rsidRDefault="00D765D3" w:rsidP="00DF6E21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lastRenderedPageBreak/>
        <w:br/>
      </w:r>
      <w:r w:rsidR="00E00F30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R</w:t>
      </w:r>
      <w:r w:rsidR="00DF6E21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ecorde de participantes </w:t>
      </w:r>
      <w:r w:rsidR="00E00F30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na primeira corrida de </w:t>
      </w:r>
      <w:r w:rsidR="0079092F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2025</w:t>
      </w:r>
    </w:p>
    <w:p w14:paraId="2C63C0E4" w14:textId="4F0EDC39" w:rsidR="002F7DCB" w:rsidRDefault="00D765D3" w:rsidP="0079507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É</w:t>
      </w:r>
      <w:r w:rsidR="00E44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ampla a diferença de idades e de palmarés dos 36 pilotos dispostos a discutir o </w:t>
      </w:r>
      <w:proofErr w:type="gramStart"/>
      <w:r w:rsidR="00E44C61">
        <w:rPr>
          <w:rFonts w:ascii="Mazda Type" w:hAnsi="Mazda Type"/>
          <w:kern w:val="2"/>
          <w:sz w:val="20"/>
          <w:szCs w:val="20"/>
          <w:lang w:val="pt-PT" w:eastAsia="ja-JP"/>
        </w:rPr>
        <w:t>titulo</w:t>
      </w:r>
      <w:proofErr w:type="gramEnd"/>
      <w:r w:rsidR="00E44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desta que é a </w:t>
      </w:r>
      <w:r w:rsidR="00942B08">
        <w:rPr>
          <w:rFonts w:ascii="Mazda Type" w:hAnsi="Mazda Type"/>
          <w:kern w:val="2"/>
          <w:sz w:val="20"/>
          <w:szCs w:val="20"/>
          <w:lang w:val="pt-PT" w:eastAsia="ja-JP"/>
        </w:rPr>
        <w:t>20ª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temporada </w:t>
      </w:r>
      <w:r w:rsidR="00942B08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 xml:space="preserve">agora denominada </w:t>
      </w:r>
      <w:proofErr w:type="spellStart"/>
      <w:r w:rsidR="0079092F" w:rsidRPr="00795071">
        <w:rPr>
          <w:rFonts w:ascii="Mazda Type" w:hAnsi="Mazda Type"/>
          <w:kern w:val="2"/>
          <w:sz w:val="20"/>
          <w:szCs w:val="20"/>
          <w:lang w:val="pt-PT" w:eastAsia="ja-JP"/>
        </w:rPr>
        <w:t>Whelen</w:t>
      </w:r>
      <w:proofErr w:type="spellEnd"/>
      <w:r w:rsidR="0079092F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MX-5 Cup </w:t>
      </w:r>
      <w:proofErr w:type="spellStart"/>
      <w:r w:rsidR="0079092F" w:rsidRPr="0079507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presented</w:t>
      </w:r>
      <w:proofErr w:type="spellEnd"/>
      <w:r w:rsidR="0079092F" w:rsidRPr="0079507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79092F" w:rsidRPr="0079507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by</w:t>
      </w:r>
      <w:proofErr w:type="spellEnd"/>
      <w:r w:rsidR="0079092F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Michelin</w:t>
      </w:r>
      <w:r w:rsidR="00E44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 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grelha de partida </w:t>
      </w:r>
      <w:r w:rsidR="00E44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Daytona compôs-se de </w:t>
      </w:r>
      <w:r w:rsidR="00795071" w:rsidRPr="00795071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1D6EDD">
        <w:rPr>
          <w:rFonts w:ascii="Mazda Type" w:hAnsi="Mazda Type"/>
          <w:kern w:val="2"/>
          <w:sz w:val="20"/>
          <w:szCs w:val="20"/>
          <w:lang w:val="pt-PT" w:eastAsia="ja-JP"/>
        </w:rPr>
        <w:t>6</w:t>
      </w:r>
      <w:r w:rsidR="00795071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95071">
        <w:rPr>
          <w:rFonts w:ascii="Mazda Type" w:hAnsi="Mazda Type"/>
          <w:kern w:val="2"/>
          <w:sz w:val="20"/>
          <w:szCs w:val="20"/>
          <w:lang w:val="pt-PT" w:eastAsia="ja-JP"/>
        </w:rPr>
        <w:t>viaturas</w:t>
      </w:r>
      <w:r w:rsidR="00E44C61">
        <w:rPr>
          <w:rFonts w:ascii="Mazda Type" w:hAnsi="Mazda Type"/>
          <w:kern w:val="2"/>
          <w:sz w:val="20"/>
          <w:szCs w:val="20"/>
          <w:lang w:val="pt-PT" w:eastAsia="ja-JP"/>
        </w:rPr>
        <w:t>, em representação de nove diferentes estruturas de competição,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44C61">
        <w:rPr>
          <w:rFonts w:ascii="Mazda Type" w:hAnsi="Mazda Type"/>
          <w:kern w:val="2"/>
          <w:sz w:val="20"/>
          <w:szCs w:val="20"/>
          <w:lang w:val="pt-PT" w:eastAsia="ja-JP"/>
        </w:rPr>
        <w:t>sendo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até à data, </w:t>
      </w:r>
      <w:r w:rsidR="00DF6E21">
        <w:rPr>
          <w:rFonts w:ascii="Mazda Type" w:hAnsi="Mazda Type"/>
          <w:kern w:val="2"/>
          <w:sz w:val="20"/>
          <w:szCs w:val="20"/>
          <w:lang w:val="pt-PT" w:eastAsia="ja-JP"/>
        </w:rPr>
        <w:t>o maior plantel de sempre</w:t>
      </w:r>
      <w:r w:rsidR="00E44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 neste troféu cuja primeira edição remonta ao ano de 2006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25C9E2B6" w14:textId="1D5697BB" w:rsidR="00795071" w:rsidRPr="00795071" w:rsidRDefault="001D6EDD" w:rsidP="0079507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E44C61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nova temporada </w:t>
      </w:r>
      <w:r w:rsidR="004E17D2">
        <w:rPr>
          <w:rFonts w:ascii="Mazda Type" w:hAnsi="Mazda Type"/>
          <w:kern w:val="2"/>
          <w:sz w:val="20"/>
          <w:szCs w:val="20"/>
          <w:lang w:val="pt-PT" w:eastAsia="ja-JP"/>
        </w:rPr>
        <w:t xml:space="preserve">iniciou-se 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4E17D2">
        <w:rPr>
          <w:rFonts w:ascii="Mazda Type" w:hAnsi="Mazda Type"/>
          <w:kern w:val="2"/>
          <w:sz w:val="20"/>
          <w:szCs w:val="20"/>
          <w:lang w:val="pt-PT" w:eastAsia="ja-JP"/>
        </w:rPr>
        <w:t xml:space="preserve">a presença </w:t>
      </w:r>
      <w:r w:rsidR="00DB2C7F">
        <w:rPr>
          <w:rFonts w:ascii="Mazda Type" w:hAnsi="Mazda Type"/>
          <w:kern w:val="2"/>
          <w:sz w:val="20"/>
          <w:szCs w:val="20"/>
          <w:lang w:val="pt-PT" w:eastAsia="ja-JP"/>
        </w:rPr>
        <w:t>de novos e habituais concorrentes</w:t>
      </w:r>
      <w:r w:rsidR="00942B0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incluindo </w:t>
      </w:r>
      <w:r w:rsidR="0079092F" w:rsidRPr="00795071">
        <w:rPr>
          <w:rFonts w:ascii="Mazda Type" w:hAnsi="Mazda Type"/>
          <w:kern w:val="2"/>
          <w:sz w:val="20"/>
          <w:szCs w:val="20"/>
          <w:lang w:val="pt-PT" w:eastAsia="ja-JP"/>
        </w:rPr>
        <w:t>Gresham Wagner</w:t>
      </w:r>
      <w:r w:rsidR="00DB2C7F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8A1E96">
        <w:rPr>
          <w:rFonts w:ascii="Mazda Type" w:hAnsi="Mazda Type"/>
          <w:kern w:val="2"/>
          <w:sz w:val="20"/>
          <w:szCs w:val="20"/>
          <w:lang w:val="pt-PT" w:eastAsia="ja-JP"/>
        </w:rPr>
        <w:t>‘</w:t>
      </w:r>
      <w:r w:rsidR="00DB2C7F">
        <w:rPr>
          <w:rFonts w:ascii="Mazda Type" w:hAnsi="Mazda Type"/>
          <w:kern w:val="2"/>
          <w:sz w:val="20"/>
          <w:szCs w:val="20"/>
          <w:lang w:val="pt-PT" w:eastAsia="ja-JP"/>
        </w:rPr>
        <w:t>Campeão</w:t>
      </w:r>
      <w:r w:rsidR="008A1E96">
        <w:rPr>
          <w:rFonts w:ascii="Mazda Type" w:hAnsi="Mazda Type"/>
          <w:kern w:val="2"/>
          <w:sz w:val="20"/>
          <w:szCs w:val="20"/>
          <w:lang w:val="pt-PT" w:eastAsia="ja-JP"/>
        </w:rPr>
        <w:t>’</w:t>
      </w:r>
      <w:r w:rsidR="00DB2C7F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2024 e de 2021) e Jared Thomas (</w:t>
      </w:r>
      <w:r w:rsidR="008A1E96">
        <w:rPr>
          <w:rFonts w:ascii="Mazda Type" w:hAnsi="Mazda Type"/>
          <w:kern w:val="2"/>
          <w:sz w:val="20"/>
          <w:szCs w:val="20"/>
          <w:lang w:val="pt-PT" w:eastAsia="ja-JP"/>
        </w:rPr>
        <w:t>‘</w:t>
      </w:r>
      <w:r w:rsidR="00DB2C7F">
        <w:rPr>
          <w:rFonts w:ascii="Mazda Type" w:hAnsi="Mazda Type"/>
          <w:kern w:val="2"/>
          <w:sz w:val="20"/>
          <w:szCs w:val="20"/>
          <w:lang w:val="pt-PT" w:eastAsia="ja-JP"/>
        </w:rPr>
        <w:t>Campeão</w:t>
      </w:r>
      <w:r w:rsidR="008A1E96">
        <w:rPr>
          <w:rFonts w:ascii="Mazda Type" w:hAnsi="Mazda Type"/>
          <w:kern w:val="2"/>
          <w:sz w:val="20"/>
          <w:szCs w:val="20"/>
          <w:lang w:val="pt-PT" w:eastAsia="ja-JP"/>
        </w:rPr>
        <w:t>’</w:t>
      </w:r>
      <w:r w:rsidR="00DB2C7F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2023 e 2022)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4E17D2">
        <w:rPr>
          <w:rFonts w:ascii="Mazda Type" w:hAnsi="Mazda Type"/>
          <w:kern w:val="2"/>
          <w:sz w:val="20"/>
          <w:szCs w:val="20"/>
          <w:lang w:val="pt-PT" w:eastAsia="ja-JP"/>
        </w:rPr>
        <w:t xml:space="preserve"> bem como os </w:t>
      </w:r>
      <w:r w:rsidR="00942B08">
        <w:rPr>
          <w:rFonts w:ascii="Mazda Type" w:hAnsi="Mazda Type"/>
          <w:kern w:val="2"/>
          <w:sz w:val="20"/>
          <w:szCs w:val="20"/>
          <w:lang w:val="pt-PT" w:eastAsia="ja-JP"/>
        </w:rPr>
        <w:t>vencedores das bolsas de competição</w:t>
      </w:r>
      <w:r w:rsidR="00942B08" w:rsidRPr="00942B0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42B08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MX-5 Cup </w:t>
      </w:r>
      <w:proofErr w:type="spellStart"/>
      <w:r w:rsidR="00942B08" w:rsidRPr="00795071">
        <w:rPr>
          <w:rFonts w:ascii="Mazda Type" w:hAnsi="Mazda Type"/>
          <w:kern w:val="2"/>
          <w:sz w:val="20"/>
          <w:szCs w:val="20"/>
          <w:lang w:val="pt-PT" w:eastAsia="ja-JP"/>
        </w:rPr>
        <w:t>Shootout</w:t>
      </w:r>
      <w:proofErr w:type="spellEnd"/>
      <w:r w:rsidR="00DB2C7F">
        <w:rPr>
          <w:rFonts w:ascii="Mazda Type" w:hAnsi="Mazda Type"/>
          <w:kern w:val="2"/>
          <w:sz w:val="20"/>
          <w:szCs w:val="20"/>
          <w:lang w:val="pt-PT" w:eastAsia="ja-JP"/>
        </w:rPr>
        <w:t xml:space="preserve"> 2024</w:t>
      </w:r>
      <w:r w:rsidR="00942B0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E17D2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r w:rsidR="00942B08">
        <w:rPr>
          <w:rFonts w:ascii="Mazda Type" w:hAnsi="Mazda Type"/>
          <w:kern w:val="2"/>
          <w:sz w:val="20"/>
          <w:szCs w:val="20"/>
          <w:lang w:val="pt-PT" w:eastAsia="ja-JP"/>
        </w:rPr>
        <w:t xml:space="preserve">iniciativa complementar que a Mazda leva a cabo 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final de </w:t>
      </w:r>
      <w:r w:rsidR="00942B08">
        <w:rPr>
          <w:rFonts w:ascii="Mazda Type" w:hAnsi="Mazda Type"/>
          <w:kern w:val="2"/>
          <w:sz w:val="20"/>
          <w:szCs w:val="20"/>
          <w:lang w:val="pt-PT" w:eastAsia="ja-JP"/>
        </w:rPr>
        <w:t xml:space="preserve">cada </w:t>
      </w:r>
      <w:r w:rsidR="004E17D2">
        <w:rPr>
          <w:rFonts w:ascii="Mazda Type" w:hAnsi="Mazda Type"/>
          <w:kern w:val="2"/>
          <w:sz w:val="20"/>
          <w:szCs w:val="20"/>
          <w:lang w:val="pt-PT" w:eastAsia="ja-JP"/>
        </w:rPr>
        <w:t>ano</w:t>
      </w:r>
      <w:r w:rsidR="00942B0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permitindo que jovens valores </w:t>
      </w:r>
      <w:r w:rsidR="0079092F">
        <w:rPr>
          <w:rFonts w:ascii="Mazda Type" w:hAnsi="Mazda Type"/>
          <w:kern w:val="2"/>
          <w:sz w:val="20"/>
          <w:szCs w:val="20"/>
          <w:lang w:val="pt-PT" w:eastAsia="ja-JP"/>
        </w:rPr>
        <w:t xml:space="preserve">evoluam </w:t>
      </w:r>
      <w:r w:rsidR="00942B08">
        <w:rPr>
          <w:rFonts w:ascii="Mazda Type" w:hAnsi="Mazda Type"/>
          <w:kern w:val="2"/>
          <w:sz w:val="20"/>
          <w:szCs w:val="20"/>
          <w:lang w:val="pt-PT" w:eastAsia="ja-JP"/>
        </w:rPr>
        <w:t>as suas carreiras nos circuitos norte-americanos</w:t>
      </w:r>
      <w:r w:rsidR="004E17D2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F4125" w:rsidRPr="009F4125">
        <w:rPr>
          <w:rFonts w:ascii="Mazda Type" w:hAnsi="Mazda Type"/>
          <w:kern w:val="2"/>
          <w:sz w:val="20"/>
          <w:szCs w:val="20"/>
          <w:lang w:eastAsia="ja-JP"/>
        </w:rPr>
        <w:t>Noah Harmon</w:t>
      </w:r>
      <w:r w:rsidR="009F4125">
        <w:rPr>
          <w:rFonts w:ascii="Mazda Type" w:hAnsi="Mazda Type"/>
          <w:kern w:val="2"/>
          <w:sz w:val="20"/>
          <w:szCs w:val="20"/>
          <w:lang w:eastAsia="ja-JP"/>
        </w:rPr>
        <w:t xml:space="preserve"> e </w:t>
      </w:r>
      <w:r w:rsidR="009F4125" w:rsidRPr="009F4125">
        <w:rPr>
          <w:rFonts w:ascii="Mazda Type" w:hAnsi="Mazda Type"/>
          <w:kern w:val="2"/>
          <w:sz w:val="20"/>
          <w:szCs w:val="20"/>
          <w:lang w:eastAsia="ja-JP"/>
        </w:rPr>
        <w:t>Helio Meza</w:t>
      </w:r>
      <w:r w:rsidR="004E17D2">
        <w:rPr>
          <w:rFonts w:ascii="Mazda Type" w:hAnsi="Mazda Type"/>
          <w:kern w:val="2"/>
          <w:sz w:val="20"/>
          <w:szCs w:val="20"/>
          <w:lang w:eastAsia="ja-JP"/>
        </w:rPr>
        <w:t xml:space="preserve"> foram </w:t>
      </w:r>
      <w:r w:rsidR="009F4125">
        <w:rPr>
          <w:rFonts w:ascii="Mazda Type" w:hAnsi="Mazda Type"/>
          <w:kern w:val="2"/>
          <w:sz w:val="20"/>
          <w:szCs w:val="20"/>
          <w:lang w:eastAsia="ja-JP"/>
        </w:rPr>
        <w:t xml:space="preserve">os </w:t>
      </w:r>
      <w:r w:rsidR="004E17D2">
        <w:rPr>
          <w:rFonts w:ascii="Mazda Type" w:hAnsi="Mazda Type"/>
          <w:kern w:val="2"/>
          <w:sz w:val="20"/>
          <w:szCs w:val="20"/>
          <w:lang w:eastAsia="ja-JP"/>
        </w:rPr>
        <w:t>contemplados n</w:t>
      </w:r>
      <w:r w:rsidR="009F4125">
        <w:rPr>
          <w:rFonts w:ascii="Mazda Type" w:hAnsi="Mazda Type"/>
          <w:kern w:val="2"/>
          <w:sz w:val="20"/>
          <w:szCs w:val="20"/>
          <w:lang w:eastAsia="ja-JP"/>
        </w:rPr>
        <w:t>a iniciativa d</w:t>
      </w:r>
      <w:r w:rsidR="00DB2C7F">
        <w:rPr>
          <w:rFonts w:ascii="Mazda Type" w:hAnsi="Mazda Type"/>
          <w:kern w:val="2"/>
          <w:sz w:val="20"/>
          <w:szCs w:val="20"/>
          <w:lang w:eastAsia="ja-JP"/>
        </w:rPr>
        <w:t>o final do ano passado</w:t>
      </w:r>
      <w:r w:rsidR="009F4125">
        <w:rPr>
          <w:rFonts w:ascii="Mazda Type" w:hAnsi="Mazda Type"/>
          <w:kern w:val="2"/>
          <w:sz w:val="20"/>
          <w:szCs w:val="20"/>
          <w:lang w:eastAsia="ja-JP"/>
        </w:rPr>
        <w:t xml:space="preserve">, a que se juntou </w:t>
      </w:r>
      <w:r w:rsidR="009F4125" w:rsidRPr="009F4125">
        <w:rPr>
          <w:rFonts w:ascii="Mazda Type" w:hAnsi="Mazda Type"/>
          <w:kern w:val="2"/>
          <w:sz w:val="20"/>
          <w:szCs w:val="20"/>
          <w:lang w:eastAsia="ja-JP"/>
        </w:rPr>
        <w:t>Ashlyn Speed</w:t>
      </w:r>
      <w:r w:rsidR="009F4125">
        <w:rPr>
          <w:rFonts w:ascii="Mazda Type" w:hAnsi="Mazda Type"/>
          <w:kern w:val="2"/>
          <w:sz w:val="20"/>
          <w:szCs w:val="20"/>
          <w:lang w:eastAsia="ja-JP"/>
        </w:rPr>
        <w:t>, vencedora da</w:t>
      </w:r>
      <w:r w:rsidR="009F4125" w:rsidRPr="009F4125">
        <w:rPr>
          <w:rFonts w:ascii="Mazda Type" w:hAnsi="Mazda Type"/>
          <w:kern w:val="2"/>
          <w:sz w:val="20"/>
          <w:szCs w:val="20"/>
          <w:lang w:eastAsia="ja-JP"/>
        </w:rPr>
        <w:t xml:space="preserve"> The Mazda Women in Motorsport Initiative Scholarship</w:t>
      </w:r>
      <w:r>
        <w:rPr>
          <w:rFonts w:ascii="Mazda Type" w:hAnsi="Mazda Type"/>
          <w:kern w:val="2"/>
          <w:sz w:val="20"/>
          <w:szCs w:val="20"/>
          <w:lang w:eastAsia="ja-JP"/>
        </w:rPr>
        <w:t xml:space="preserve">, ela que é uma das seis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concorrentes femininas </w:t>
      </w:r>
      <w:r w:rsidR="004E17D2">
        <w:rPr>
          <w:rFonts w:ascii="Mazda Type" w:hAnsi="Mazda Type"/>
          <w:kern w:val="2"/>
          <w:sz w:val="20"/>
          <w:szCs w:val="20"/>
          <w:lang w:val="pt-PT" w:eastAsia="ja-JP"/>
        </w:rPr>
        <w:t>presentes n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 troféu de 2025</w:t>
      </w:r>
      <w:r w:rsidR="009F4125" w:rsidRPr="009F4125">
        <w:rPr>
          <w:rFonts w:ascii="Mazda Type" w:hAnsi="Mazda Type"/>
          <w:kern w:val="2"/>
          <w:sz w:val="20"/>
          <w:szCs w:val="20"/>
          <w:lang w:eastAsia="ja-JP"/>
        </w:rPr>
        <w:t>.</w:t>
      </w:r>
    </w:p>
    <w:p w14:paraId="63E38712" w14:textId="2456935D" w:rsidR="007C1992" w:rsidRDefault="007C1992" w:rsidP="0079507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Regressando </w:t>
      </w:r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 xml:space="preserve">aos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prémios, para além das taças inerentes a cada corrida, </w:t>
      </w:r>
      <w:r w:rsidR="00D618AB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D618AB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MX-5 Cup </w:t>
      </w:r>
      <w:r w:rsidR="001D6EDD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2025 tem para distribuir um total </w:t>
      </w:r>
      <w:r w:rsidR="00EE0A8C">
        <w:rPr>
          <w:rFonts w:ascii="Mazda Type" w:hAnsi="Mazda Type"/>
          <w:kern w:val="2"/>
          <w:sz w:val="20"/>
          <w:szCs w:val="20"/>
          <w:lang w:val="pt-PT" w:eastAsia="ja-JP"/>
        </w:rPr>
        <w:t xml:space="preserve">1.175.500 dólares norte-americanos, assim divididos: </w:t>
      </w:r>
      <w:r w:rsidR="00B20D95">
        <w:rPr>
          <w:rFonts w:ascii="Mazda Type" w:hAnsi="Mazda Type"/>
          <w:kern w:val="2"/>
          <w:sz w:val="20"/>
          <w:szCs w:val="20"/>
          <w:lang w:val="pt-PT" w:eastAsia="ja-JP"/>
        </w:rPr>
        <w:t xml:space="preserve">378.000 para o 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conjunto </w:t>
      </w:r>
      <w:r w:rsidR="00B20D95">
        <w:rPr>
          <w:rFonts w:ascii="Mazda Type" w:hAnsi="Mazda Type"/>
          <w:kern w:val="2"/>
          <w:sz w:val="20"/>
          <w:szCs w:val="20"/>
          <w:lang w:val="pt-PT" w:eastAsia="ja-JP"/>
        </w:rPr>
        <w:t xml:space="preserve">das 14 corridas do presente calendário (27.000 por jornada, com prémios para todo o </w:t>
      </w:r>
      <w:r w:rsidR="00B20D95" w:rsidRPr="00B20D95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top-10</w:t>
      </w:r>
      <w:r w:rsidR="00B20D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para a melhor representante feminina), 540.500 de prémios de final de época (idem para os 10 mais pontuados e para a piloto que mais pontos acumular) e 260.000 em bolsas de competição para os três pilotos que melhores resultados obtenham no chamado </w:t>
      </w:r>
      <w:proofErr w:type="spellStart"/>
      <w:r w:rsidR="00B20D95">
        <w:rPr>
          <w:rFonts w:ascii="Mazda Type" w:hAnsi="Mazda Type"/>
          <w:kern w:val="2"/>
          <w:sz w:val="20"/>
          <w:szCs w:val="20"/>
          <w:lang w:val="pt-PT" w:eastAsia="ja-JP"/>
        </w:rPr>
        <w:t>Shootout</w:t>
      </w:r>
      <w:proofErr w:type="spellEnd"/>
      <w:r w:rsidR="00B20D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B20D95">
        <w:rPr>
          <w:rFonts w:ascii="Mazda Type" w:hAnsi="Mazda Type"/>
          <w:kern w:val="2"/>
          <w:sz w:val="20"/>
          <w:szCs w:val="20"/>
          <w:lang w:val="pt-PT" w:eastAsia="ja-JP"/>
        </w:rPr>
        <w:t>Scholarship</w:t>
      </w:r>
      <w:proofErr w:type="spellEnd"/>
      <w:r w:rsidR="00B20D95">
        <w:rPr>
          <w:rFonts w:ascii="Mazda Type" w:hAnsi="Mazda Type"/>
          <w:kern w:val="2"/>
          <w:sz w:val="20"/>
          <w:szCs w:val="20"/>
          <w:lang w:val="pt-PT" w:eastAsia="ja-JP"/>
        </w:rPr>
        <w:t>, de final de época.</w:t>
      </w:r>
    </w:p>
    <w:p w14:paraId="652EE085" w14:textId="5FEF2A81" w:rsidR="00315906" w:rsidRPr="00126B90" w:rsidRDefault="00315906" w:rsidP="00315906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  <w:t>Daytona</w:t>
      </w:r>
      <w:r w:rsidR="001D6EDD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a abrir uma época que se </w:t>
      </w:r>
      <w:proofErr w:type="spellStart"/>
      <w:r w:rsidR="001D6EDD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perspectiva</w:t>
      </w:r>
      <w:proofErr w:type="spellEnd"/>
      <w:r w:rsidR="001D6EDD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muito emocionante</w:t>
      </w:r>
    </w:p>
    <w:p w14:paraId="3232DEF0" w14:textId="739D0AC8" w:rsidR="00315906" w:rsidRDefault="001D6EDD" w:rsidP="008E771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B20D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primeira das 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7 </w:t>
      </w:r>
      <w:r w:rsidR="00B20D95">
        <w:rPr>
          <w:rFonts w:ascii="Mazda Type" w:hAnsi="Mazda Type"/>
          <w:kern w:val="2"/>
          <w:sz w:val="20"/>
          <w:szCs w:val="20"/>
          <w:lang w:val="pt-PT" w:eastAsia="ja-JP"/>
        </w:rPr>
        <w:t>jornadas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duplas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calendário de 2025 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>correu</w:t>
      </w:r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oval </w:t>
      </w:r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Daytona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International</w:t>
      </w:r>
      <w:proofErr w:type="spellEnd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Speedway</w:t>
      </w:r>
      <w:proofErr w:type="spellEnd"/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nos passados dias 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22 a 24 de 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>J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>aneiro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palco 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>onde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DB2C7F">
        <w:rPr>
          <w:rFonts w:ascii="Mazda Type" w:hAnsi="Mazda Type"/>
          <w:kern w:val="2"/>
          <w:sz w:val="20"/>
          <w:szCs w:val="20"/>
          <w:lang w:val="pt-PT" w:eastAsia="ja-JP"/>
        </w:rPr>
        <w:t xml:space="preserve">após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45 minutos </w:t>
      </w:r>
      <w:r w:rsidR="007F488E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</w:t>
      </w:r>
      <w:hyperlink r:id="rId9" w:history="1">
        <w:r w:rsidR="007F488E" w:rsidRPr="00BB6A40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Corrida #1</w:t>
        </w:r>
      </w:hyperlink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 xml:space="preserve">a primeira 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 xml:space="preserve">vitória </w:t>
      </w:r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ano 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>fic</w:t>
      </w:r>
      <w:r w:rsidR="007F488E">
        <w:rPr>
          <w:rFonts w:ascii="Mazda Type" w:hAnsi="Mazda Type"/>
          <w:kern w:val="2"/>
          <w:sz w:val="20"/>
          <w:szCs w:val="20"/>
          <w:lang w:val="pt-PT" w:eastAsia="ja-JP"/>
        </w:rPr>
        <w:t>aria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</w:t>
      </w:r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 xml:space="preserve">por </w:t>
      </w:r>
      <w:proofErr w:type="spellStart"/>
      <w:r w:rsidR="009F4125" w:rsidRPr="009F4125">
        <w:rPr>
          <w:rFonts w:ascii="Mazda Type" w:hAnsi="Mazda Type"/>
          <w:kern w:val="2"/>
          <w:sz w:val="20"/>
          <w:szCs w:val="20"/>
          <w:lang w:val="pt-PT" w:eastAsia="ja-JP"/>
        </w:rPr>
        <w:t>Tyler</w:t>
      </w:r>
      <w:proofErr w:type="spellEnd"/>
      <w:r w:rsidR="009F4125" w:rsidRPr="009F4125">
        <w:rPr>
          <w:rFonts w:ascii="Mazda Type" w:hAnsi="Mazda Type"/>
          <w:kern w:val="2"/>
          <w:sz w:val="20"/>
          <w:szCs w:val="20"/>
          <w:lang w:val="pt-PT" w:eastAsia="ja-JP"/>
        </w:rPr>
        <w:t xml:space="preserve"> Gonzalez</w:t>
      </w:r>
      <w:r w:rsidR="0077303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da equipa </w:t>
      </w:r>
      <w:r w:rsidR="00773031" w:rsidRPr="00773031">
        <w:rPr>
          <w:rFonts w:ascii="Mazda Type" w:hAnsi="Mazda Type"/>
          <w:kern w:val="2"/>
          <w:sz w:val="20"/>
          <w:szCs w:val="20"/>
          <w:lang w:val="pt-PT" w:eastAsia="ja-JP"/>
        </w:rPr>
        <w:t>BSI Racing</w:t>
      </w:r>
      <w:r w:rsidR="0077303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 obtida com 0,51 segundos de vantagem sobre </w:t>
      </w:r>
      <w:r w:rsidR="000E5EB0" w:rsidRPr="000E5EB0">
        <w:rPr>
          <w:rFonts w:ascii="Mazda Type" w:hAnsi="Mazda Type"/>
          <w:kern w:val="2"/>
          <w:sz w:val="20"/>
          <w:szCs w:val="20"/>
          <w:lang w:val="pt-PT" w:eastAsia="ja-JP"/>
        </w:rPr>
        <w:t>Ethan Goulart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0E5EB0" w:rsidRPr="000E5EB0">
        <w:rPr>
          <w:rFonts w:ascii="Mazda Type" w:hAnsi="Mazda Type"/>
          <w:kern w:val="2"/>
          <w:sz w:val="20"/>
          <w:szCs w:val="20"/>
          <w:lang w:val="pt-PT" w:eastAsia="ja-JP"/>
        </w:rPr>
        <w:t>Saito Motorsport Group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; 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o melhor </w:t>
      </w:r>
      <w:r w:rsidR="00315906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</w:t>
      </w:r>
      <w:r w:rsidR="000E5EB0" w:rsidRPr="000E5EB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ookie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 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>com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 0,769 segundos 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avanço 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sobre </w:t>
      </w:r>
      <w:proofErr w:type="spellStart"/>
      <w:r w:rsidR="000E5EB0" w:rsidRPr="000E5EB0">
        <w:rPr>
          <w:rFonts w:ascii="Mazda Type" w:hAnsi="Mazda Type"/>
          <w:kern w:val="2"/>
          <w:sz w:val="20"/>
          <w:szCs w:val="20"/>
          <w:lang w:val="pt-PT" w:eastAsia="ja-JP"/>
        </w:rPr>
        <w:t>Bryce</w:t>
      </w:r>
      <w:proofErr w:type="spellEnd"/>
      <w:r w:rsidR="000E5EB0" w:rsidRP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0E5EB0" w:rsidRPr="000E5EB0">
        <w:rPr>
          <w:rFonts w:ascii="Mazda Type" w:hAnsi="Mazda Type"/>
          <w:kern w:val="2"/>
          <w:sz w:val="20"/>
          <w:szCs w:val="20"/>
          <w:lang w:val="pt-PT" w:eastAsia="ja-JP"/>
        </w:rPr>
        <w:t>Cornet</w:t>
      </w:r>
      <w:proofErr w:type="spellEnd"/>
      <w:r w:rsidR="000E5EB0" w:rsidRP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proofErr w:type="spellStart"/>
      <w:r w:rsidR="000E5EB0" w:rsidRPr="000E5EB0">
        <w:rPr>
          <w:rFonts w:ascii="Mazda Type" w:hAnsi="Mazda Type"/>
          <w:kern w:val="2"/>
          <w:sz w:val="20"/>
          <w:szCs w:val="20"/>
          <w:lang w:val="pt-PT" w:eastAsia="ja-JP"/>
        </w:rPr>
        <w:t>Spark</w:t>
      </w:r>
      <w:proofErr w:type="spellEnd"/>
      <w:r w:rsidR="000E5EB0" w:rsidRP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Performance)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 terceiro classificado. </w:t>
      </w:r>
    </w:p>
    <w:p w14:paraId="2679F53A" w14:textId="3A6F9C5F" w:rsidR="00773031" w:rsidRDefault="007F488E" w:rsidP="008E771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dia seguinte seria </w:t>
      </w:r>
      <w:r w:rsidRPr="00773031">
        <w:rPr>
          <w:rFonts w:ascii="Mazda Type" w:hAnsi="Mazda Type"/>
          <w:kern w:val="2"/>
          <w:sz w:val="20"/>
          <w:szCs w:val="20"/>
          <w:lang w:val="pt-PT" w:eastAsia="ja-JP"/>
        </w:rPr>
        <w:t>Jared Thoma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 (</w:t>
      </w:r>
      <w:r w:rsidRPr="00773031">
        <w:rPr>
          <w:rFonts w:ascii="Mazda Type" w:hAnsi="Mazda Type"/>
          <w:kern w:val="2"/>
          <w:sz w:val="20"/>
          <w:szCs w:val="20"/>
          <w:lang w:val="pt-PT" w:eastAsia="ja-JP"/>
        </w:rPr>
        <w:t xml:space="preserve">JTR </w:t>
      </w:r>
      <w:proofErr w:type="spellStart"/>
      <w:r w:rsidRPr="00773031">
        <w:rPr>
          <w:rFonts w:ascii="Mazda Type" w:hAnsi="Mazda Type"/>
          <w:kern w:val="2"/>
          <w:sz w:val="20"/>
          <w:szCs w:val="20"/>
          <w:lang w:val="pt-PT" w:eastAsia="ja-JP"/>
        </w:rPr>
        <w:t>Motorsports</w:t>
      </w:r>
      <w:proofErr w:type="spellEnd"/>
      <w:r w:rsidRPr="0077303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773031">
        <w:rPr>
          <w:rFonts w:ascii="Mazda Type" w:hAnsi="Mazda Type"/>
          <w:kern w:val="2"/>
          <w:sz w:val="20"/>
          <w:szCs w:val="20"/>
          <w:lang w:val="pt-PT" w:eastAsia="ja-JP"/>
        </w:rPr>
        <w:t>Engineering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) a </w:t>
      </w:r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>sai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 xml:space="preserve"> vitorioso d</w:t>
      </w:r>
      <w:r w:rsidR="00773031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 xml:space="preserve">muito </w:t>
      </w:r>
      <w:r w:rsidR="00773031">
        <w:rPr>
          <w:rFonts w:ascii="Mazda Type" w:hAnsi="Mazda Type"/>
          <w:kern w:val="2"/>
          <w:sz w:val="20"/>
          <w:szCs w:val="20"/>
          <w:lang w:val="pt-PT" w:eastAsia="ja-JP"/>
        </w:rPr>
        <w:t xml:space="preserve">atribulada </w:t>
      </w:r>
      <w:hyperlink r:id="rId10" w:history="1">
        <w:r w:rsidR="00773031" w:rsidRPr="00BB6A40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 xml:space="preserve">Corrida </w:t>
        </w:r>
        <w:r w:rsidR="00E00F30" w:rsidRPr="00BB6A40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#</w:t>
        </w:r>
        <w:r w:rsidR="00773031" w:rsidRPr="00BB6A40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2</w:t>
        </w:r>
      </w:hyperlink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DB2C7F">
        <w:rPr>
          <w:rFonts w:ascii="Mazda Type" w:hAnsi="Mazda Type"/>
          <w:kern w:val="2"/>
          <w:sz w:val="20"/>
          <w:szCs w:val="20"/>
          <w:lang w:val="pt-PT" w:eastAsia="ja-JP"/>
        </w:rPr>
        <w:t xml:space="preserve">alcançando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vitória 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obtida 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 xml:space="preserve">uns mínimos 38 milésimos de segundo sobre </w:t>
      </w:r>
      <w:proofErr w:type="spellStart"/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>Todd</w:t>
      </w:r>
      <w:proofErr w:type="spellEnd"/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 xml:space="preserve"> Burras (AAG Racing) e 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 xml:space="preserve">221 milésimos para </w:t>
      </w:r>
      <w:proofErr w:type="spellStart"/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>Ren</w:t>
      </w:r>
      <w:proofErr w:type="spellEnd"/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>Messinger</w:t>
      </w:r>
      <w:proofErr w:type="spellEnd"/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proofErr w:type="spellStart"/>
      <w:r w:rsidR="005234CB" w:rsidRPr="005234CB">
        <w:rPr>
          <w:rFonts w:ascii="Mazda Type" w:hAnsi="Mazda Type"/>
          <w:kern w:val="2"/>
          <w:sz w:val="20"/>
          <w:szCs w:val="20"/>
          <w:lang w:val="pt-PT" w:eastAsia="ja-JP"/>
        </w:rPr>
        <w:t>McCumbee</w:t>
      </w:r>
      <w:proofErr w:type="spellEnd"/>
      <w:r w:rsidR="005234CB" w:rsidRPr="005234C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5234CB" w:rsidRPr="005234CB">
        <w:rPr>
          <w:rFonts w:ascii="Mazda Type" w:hAnsi="Mazda Type"/>
          <w:kern w:val="2"/>
          <w:sz w:val="20"/>
          <w:szCs w:val="20"/>
          <w:lang w:val="pt-PT" w:eastAsia="ja-JP"/>
        </w:rPr>
        <w:t>McAleer</w:t>
      </w:r>
      <w:proofErr w:type="spellEnd"/>
      <w:r w:rsidR="005234CB" w:rsidRPr="005234CB">
        <w:rPr>
          <w:rFonts w:ascii="Mazda Type" w:hAnsi="Mazda Type"/>
          <w:kern w:val="2"/>
          <w:sz w:val="20"/>
          <w:szCs w:val="20"/>
          <w:lang w:val="pt-PT" w:eastAsia="ja-JP"/>
        </w:rPr>
        <w:t xml:space="preserve"> Racing</w:t>
      </w:r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0E5EB0">
        <w:rPr>
          <w:rFonts w:ascii="Mazda Type" w:hAnsi="Mazda Type"/>
          <w:kern w:val="2"/>
          <w:sz w:val="20"/>
          <w:szCs w:val="20"/>
          <w:lang w:val="pt-PT" w:eastAsia="ja-JP"/>
        </w:rPr>
        <w:t>, o melhor estreante</w:t>
      </w:r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novo </w:t>
      </w:r>
      <w:r w:rsidR="005234CB">
        <w:rPr>
          <w:rFonts w:ascii="Mazda Type" w:hAnsi="Mazda Type"/>
          <w:kern w:val="2"/>
          <w:sz w:val="20"/>
          <w:szCs w:val="20"/>
          <w:lang w:val="pt-PT" w:eastAsia="ja-JP"/>
        </w:rPr>
        <w:t>comprovativo da competitividade e equilíbrio de andamentos por que se rege este troféu.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20FE4AD5" w14:textId="0CC4D03E" w:rsidR="008E771A" w:rsidRPr="008E771A" w:rsidRDefault="00BB6A40" w:rsidP="008E771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 presente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73031">
        <w:rPr>
          <w:rFonts w:ascii="Mazda Type" w:hAnsi="Mazda Type"/>
          <w:kern w:val="2"/>
          <w:sz w:val="20"/>
          <w:szCs w:val="20"/>
          <w:lang w:val="pt-PT" w:eastAsia="ja-JP"/>
        </w:rPr>
        <w:t>época divid</w:t>
      </w:r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>ir-se-á</w:t>
      </w:r>
      <w:r w:rsidR="0077303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pelos 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restantes seis duplos 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>encontros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7D66D4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próxim</w:t>
      </w:r>
      <w:r w:rsidR="007D66D4">
        <w:rPr>
          <w:rFonts w:ascii="Mazda Type" w:hAnsi="Mazda Type"/>
          <w:kern w:val="2"/>
          <w:sz w:val="20"/>
          <w:szCs w:val="20"/>
          <w:lang w:val="pt-PT" w:eastAsia="ja-JP"/>
        </w:rPr>
        <w:t xml:space="preserve">a jornada a ser 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Grand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Prix</w:t>
      </w:r>
      <w:proofErr w:type="spellEnd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of</w:t>
      </w:r>
      <w:proofErr w:type="spellEnd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St.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Petersburg</w:t>
      </w:r>
      <w:proofErr w:type="spellEnd"/>
      <w:r w:rsidR="007D66D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28 fevereiro a 2 </w:t>
      </w:r>
      <w:proofErr w:type="gramStart"/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>Março</w:t>
      </w:r>
      <w:proofErr w:type="gramEnd"/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nas 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serão as únicas corridas </w:t>
      </w:r>
      <w:r w:rsidR="007D66D4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 xml:space="preserve">ano </w:t>
      </w:r>
      <w:r w:rsidR="007D66D4">
        <w:rPr>
          <w:rFonts w:ascii="Mazda Type" w:hAnsi="Mazda Type"/>
          <w:kern w:val="2"/>
          <w:sz w:val="20"/>
          <w:szCs w:val="20"/>
          <w:lang w:val="pt-PT" w:eastAsia="ja-JP"/>
        </w:rPr>
        <w:t xml:space="preserve">feitas 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traçado 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>citadino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>egu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>em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 xml:space="preserve">-se os circuitos </w:t>
      </w:r>
      <w:r w:rsidR="007D66D4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 xml:space="preserve">tradicionais de </w:t>
      </w:r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Barber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Motorsports</w:t>
      </w:r>
      <w:proofErr w:type="spellEnd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Park 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(2 a 4 de </w:t>
      </w:r>
      <w:proofErr w:type="gramStart"/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>Maio</w:t>
      </w:r>
      <w:proofErr w:type="gramEnd"/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Mid</w:t>
      </w:r>
      <w:proofErr w:type="spellEnd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-Ohio Sports Car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Course</w:t>
      </w:r>
      <w:proofErr w:type="spellEnd"/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(6 a 8 de Junho)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Canadian</w:t>
      </w:r>
      <w:proofErr w:type="spellEnd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Tire Motorsport Park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(11 a 13 de Julho)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 xml:space="preserve"> – 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 xml:space="preserve">única incursão fora das fronteiras dos EUA – 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V</w:t>
      </w:r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>IR</w:t>
      </w:r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ginia</w:t>
      </w:r>
      <w:proofErr w:type="spellEnd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International</w:t>
      </w:r>
      <w:proofErr w:type="spellEnd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Raceway</w:t>
      </w:r>
      <w:proofErr w:type="spellEnd"/>
      <w:r w:rsid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(22 a 24 de Agosto)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>, numa época que terminará n</w:t>
      </w:r>
      <w:r w:rsidR="009F4125">
        <w:rPr>
          <w:rFonts w:ascii="Mazda Type" w:hAnsi="Mazda Type"/>
          <w:kern w:val="2"/>
          <w:sz w:val="20"/>
          <w:szCs w:val="20"/>
          <w:lang w:val="pt-PT" w:eastAsia="ja-JP"/>
        </w:rPr>
        <w:t>o traçado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Michelin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Raceway</w:t>
      </w:r>
      <w:proofErr w:type="spellEnd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>Road</w:t>
      </w:r>
      <w:proofErr w:type="spellEnd"/>
      <w:r w:rsidR="008E771A" w:rsidRPr="008E77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Atlanta</w:t>
      </w:r>
      <w:r w:rsidR="00B9387C">
        <w:rPr>
          <w:rFonts w:ascii="Mazda Type" w:hAnsi="Mazda Type"/>
          <w:kern w:val="2"/>
          <w:sz w:val="20"/>
          <w:szCs w:val="20"/>
          <w:lang w:val="pt-PT" w:eastAsia="ja-JP"/>
        </w:rPr>
        <w:t xml:space="preserve"> (8 a 10 de Outubro).</w:t>
      </w:r>
    </w:p>
    <w:p w14:paraId="663C7917" w14:textId="179F27A8" w:rsidR="00795071" w:rsidRDefault="00E00F30" w:rsidP="00E00F3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As corridas d</w:t>
      </w:r>
      <w:r w:rsidR="007F488E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95071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MX-5 Cup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 2025 têm tran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missão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directa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nas plataformas de YouTube da </w:t>
      </w:r>
      <w:r w:rsidR="00795071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IMSA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da </w:t>
      </w:r>
      <w:r w:rsidR="00795071" w:rsidRPr="00795071">
        <w:rPr>
          <w:rFonts w:ascii="Mazda Type" w:hAnsi="Mazda Type"/>
          <w:kern w:val="2"/>
          <w:sz w:val="20"/>
          <w:szCs w:val="20"/>
          <w:lang w:val="pt-PT" w:eastAsia="ja-JP"/>
        </w:rPr>
        <w:t>RACER.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Informações adicionais podem ser consultadas em</w:t>
      </w:r>
      <w:r w:rsidR="00795071" w:rsidRPr="0079507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hyperlink r:id="rId11" w:history="1">
        <w:r w:rsidR="003741E2" w:rsidRPr="003741E2">
          <w:rPr>
            <w:rStyle w:val="Hiperligao"/>
            <w:rFonts w:ascii="Mazda Type" w:hAnsi="Mazda Type"/>
            <w:b/>
            <w:bCs/>
            <w:kern w:val="2"/>
            <w:sz w:val="20"/>
            <w:szCs w:val="20"/>
            <w:lang w:val="pt-PT" w:eastAsia="ja-JP"/>
          </w:rPr>
          <w:t>https://www.mx-5cup.com/</w:t>
        </w:r>
      </w:hyperlink>
      <w:r w:rsidR="003741E2">
        <w:rPr>
          <w:rFonts w:ascii="Mazda Type" w:hAnsi="Mazda Type"/>
          <w:kern w:val="2"/>
          <w:sz w:val="20"/>
          <w:szCs w:val="20"/>
          <w:lang w:val="pt-PT" w:eastAsia="ja-JP"/>
        </w:rPr>
        <w:t xml:space="preserve"> ou nas redes sociais (Facebook, X, You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>T</w:t>
      </w:r>
      <w:r w:rsidR="003741E2">
        <w:rPr>
          <w:rFonts w:ascii="Mazda Type" w:hAnsi="Mazda Type"/>
          <w:kern w:val="2"/>
          <w:sz w:val="20"/>
          <w:szCs w:val="20"/>
          <w:lang w:val="pt-PT" w:eastAsia="ja-JP"/>
        </w:rPr>
        <w:t xml:space="preserve">ube </w:t>
      </w:r>
      <w:r w:rsidR="00315906">
        <w:rPr>
          <w:rFonts w:ascii="Mazda Type" w:hAnsi="Mazda Type"/>
          <w:kern w:val="2"/>
          <w:sz w:val="20"/>
          <w:szCs w:val="20"/>
          <w:lang w:val="pt-PT" w:eastAsia="ja-JP"/>
        </w:rPr>
        <w:t>e Instagram).</w:t>
      </w:r>
    </w:p>
    <w:p w14:paraId="17395C8D" w14:textId="2E23251D" w:rsidR="00427976" w:rsidRPr="00126B90" w:rsidRDefault="00427976" w:rsidP="00427976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  <w:t xml:space="preserve">Do Reino Unido, à Nova Zelândia </w:t>
      </w:r>
      <w:r w:rsidR="002D0F03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e</w:t>
      </w: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Japão</w:t>
      </w:r>
    </w:p>
    <w:p w14:paraId="35F97D3B" w14:textId="1AABDE27" w:rsidR="004512C7" w:rsidRDefault="00427976" w:rsidP="00E00F3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Sublinhe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-se o sucesso planetário </w:t>
      </w:r>
      <w:r w:rsidR="002D0F03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>os troféus de velocidade com base nos Mazda MX-5</w:t>
      </w:r>
      <w:r w:rsidR="002D0F03">
        <w:rPr>
          <w:rFonts w:ascii="Mazda Type" w:hAnsi="Mazda Type"/>
          <w:kern w:val="2"/>
          <w:sz w:val="20"/>
          <w:szCs w:val="20"/>
          <w:lang w:val="pt-PT" w:eastAsia="ja-JP"/>
        </w:rPr>
        <w:t xml:space="preserve"> tem alcançado nos quatro cantos do mundo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não só </w:t>
      </w:r>
      <w:r w:rsidR="002D0F03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assentes 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na sua 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 xml:space="preserve">versão 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recente, como </w:t>
      </w:r>
      <w:r w:rsidR="002D0F03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que têm 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>com</w:t>
      </w:r>
      <w:r w:rsidR="002D0F03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base as 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 xml:space="preserve">três 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>anteriores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 xml:space="preserve"> gerações</w:t>
      </w:r>
      <w:r w:rsidR="0027324E">
        <w:rPr>
          <w:rFonts w:ascii="Mazda Type" w:hAnsi="Mazda Type"/>
          <w:kern w:val="2"/>
          <w:sz w:val="20"/>
          <w:szCs w:val="20"/>
          <w:lang w:val="pt-PT" w:eastAsia="ja-JP"/>
        </w:rPr>
        <w:t>. São hoje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várias as 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iniciativas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que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decorre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27324E">
        <w:rPr>
          <w:rFonts w:ascii="Mazda Type" w:hAnsi="Mazda Type"/>
          <w:kern w:val="2"/>
          <w:sz w:val="20"/>
          <w:szCs w:val="20"/>
          <w:lang w:val="pt-PT" w:eastAsia="ja-JP"/>
        </w:rPr>
        <w:t>, não só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 Europa</w:t>
      </w:r>
      <w:r w:rsidR="00156F69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nomeadamente no 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>Reino Unido</w:t>
      </w:r>
      <w:r w:rsidR="00156F69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nos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156F69">
        <w:rPr>
          <w:rFonts w:ascii="Mazda Type" w:hAnsi="Mazda Type"/>
          <w:kern w:val="2"/>
          <w:sz w:val="20"/>
          <w:szCs w:val="20"/>
          <w:lang w:val="pt-PT" w:eastAsia="ja-JP"/>
        </w:rPr>
        <w:t>Países Baixos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27324E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como 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>na</w:t>
      </w:r>
      <w:r w:rsidR="00156F6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Nova Zelândia, </w:t>
      </w:r>
      <w:r w:rsidR="0027324E">
        <w:rPr>
          <w:rFonts w:ascii="Mazda Type" w:hAnsi="Mazda Type"/>
          <w:kern w:val="2"/>
          <w:sz w:val="20"/>
          <w:szCs w:val="20"/>
          <w:lang w:val="pt-PT" w:eastAsia="ja-JP"/>
        </w:rPr>
        <w:t xml:space="preserve">nas </w:t>
      </w:r>
      <w:r w:rsidR="00156F69">
        <w:rPr>
          <w:rFonts w:ascii="Mazda Type" w:hAnsi="Mazda Type"/>
          <w:kern w:val="2"/>
          <w:sz w:val="20"/>
          <w:szCs w:val="20"/>
          <w:lang w:val="pt-PT" w:eastAsia="ja-JP"/>
        </w:rPr>
        <w:t xml:space="preserve">Filipinas 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>e, naturalmente, no Japão</w:t>
      </w:r>
      <w:r w:rsidR="0027324E">
        <w:rPr>
          <w:rFonts w:ascii="Mazda Type" w:hAnsi="Mazda Type"/>
          <w:kern w:val="2"/>
          <w:sz w:val="20"/>
          <w:szCs w:val="20"/>
          <w:lang w:val="pt-PT" w:eastAsia="ja-JP"/>
        </w:rPr>
        <w:t>, entre outros</w:t>
      </w:r>
      <w:r w:rsidR="004512C7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7BE2D392" w14:textId="2610699C" w:rsidR="00427976" w:rsidRPr="00427976" w:rsidRDefault="00427976" w:rsidP="0042797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Tal 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 xml:space="preserve">já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foi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>também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realidade em Portugal, país que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durante três </w:t>
      </w:r>
      <w:r w:rsidR="0027324E">
        <w:rPr>
          <w:rFonts w:ascii="Mazda Type" w:hAnsi="Mazda Type"/>
          <w:kern w:val="2"/>
          <w:sz w:val="20"/>
          <w:szCs w:val="20"/>
          <w:lang w:val="pt-PT" w:eastAsia="ja-JP"/>
        </w:rPr>
        <w:t xml:space="preserve">anos, de 2001 a 2003,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contou com </w:t>
      </w:r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a sua própria Mazda Cup,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troféu de velocidade </w:t>
      </w:r>
      <w:proofErr w:type="spellStart"/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>co-organizado</w:t>
      </w:r>
      <w:proofErr w:type="spellEnd"/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pela Mazda Motor de Portugal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>que teve como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base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geração “NB”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="0027324E">
        <w:rPr>
          <w:rFonts w:ascii="Mazda Type" w:hAnsi="Mazda Type"/>
          <w:kern w:val="2"/>
          <w:sz w:val="20"/>
          <w:szCs w:val="20"/>
          <w:lang w:val="pt-PT" w:eastAsia="ja-JP"/>
        </w:rPr>
        <w:t>MX-5.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7324E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>ota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>ndo-os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motor de 1.8 litros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que, fruto da aplicação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Pr="00427976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kit</w:t>
      </w:r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Astra, 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permitiu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elev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>ar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 potência 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>aos 170/</w:t>
      </w:r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180 cavalos, </w:t>
      </w:r>
      <w:r w:rsidR="0027324E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esta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>máquina de competição cont</w:t>
      </w:r>
      <w:r w:rsidR="0027324E">
        <w:rPr>
          <w:rFonts w:ascii="Mazda Type" w:hAnsi="Mazda Type"/>
          <w:kern w:val="2"/>
          <w:sz w:val="20"/>
          <w:szCs w:val="20"/>
          <w:lang w:val="pt-PT" w:eastAsia="ja-JP"/>
        </w:rPr>
        <w:t>ava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>com sistemas de travagem</w:t>
      </w:r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suspensão e </w:t>
      </w:r>
      <w:proofErr w:type="spellStart"/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>direcção</w:t>
      </w:r>
      <w:proofErr w:type="spellEnd"/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específicos</w:t>
      </w:r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>, para além dos necessários reforços estruturai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s, nomeadamente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>pel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integração do obrigatório </w:t>
      </w:r>
      <w:proofErr w:type="spellStart"/>
      <w:r w:rsidR="001B0F6F" w:rsidRPr="001B0F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rol</w:t>
      </w:r>
      <w:r w:rsidR="001B0F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</w:t>
      </w:r>
      <w:r w:rsidR="001B0F6F" w:rsidRPr="001B0F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-cage</w:t>
      </w:r>
      <w:proofErr w:type="spellEnd"/>
      <w:r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10817080" w14:textId="7D1A5209" w:rsidR="00427976" w:rsidRDefault="0027324E" w:rsidP="0042797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C705F2" w:rsidRPr="00427976">
        <w:rPr>
          <w:rFonts w:ascii="Mazda Type" w:hAnsi="Mazda Type"/>
          <w:kern w:val="2"/>
          <w:sz w:val="20"/>
          <w:szCs w:val="20"/>
          <w:lang w:val="pt-PT" w:eastAsia="ja-JP"/>
        </w:rPr>
        <w:t>calendários dividiram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="00C705F2"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pelos mais conceituados circuitos portugueses (Vila Real, Vila do Conde, Estoril e Braga) e espanhóis (</w:t>
      </w:r>
      <w:proofErr w:type="spellStart"/>
      <w:r w:rsidR="00C705F2" w:rsidRPr="00427976">
        <w:rPr>
          <w:rFonts w:ascii="Mazda Type" w:hAnsi="Mazda Type"/>
          <w:kern w:val="2"/>
          <w:sz w:val="20"/>
          <w:szCs w:val="20"/>
          <w:lang w:val="pt-PT" w:eastAsia="ja-JP"/>
        </w:rPr>
        <w:t>Jarama</w:t>
      </w:r>
      <w:proofErr w:type="spellEnd"/>
      <w:r w:rsidR="00C705F2"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Jerez de la </w:t>
      </w:r>
      <w:proofErr w:type="spellStart"/>
      <w:r w:rsidR="00C705F2" w:rsidRPr="00427976">
        <w:rPr>
          <w:rFonts w:ascii="Mazda Type" w:hAnsi="Mazda Type"/>
          <w:kern w:val="2"/>
          <w:sz w:val="20"/>
          <w:szCs w:val="20"/>
          <w:lang w:val="pt-PT" w:eastAsia="ja-JP"/>
        </w:rPr>
        <w:t>Frontera</w:t>
      </w:r>
      <w:proofErr w:type="spellEnd"/>
      <w:r w:rsidR="00C705F2" w:rsidRPr="00427976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palcos onde </w:t>
      </w:r>
      <w:r w:rsidR="002D0F03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duplas de pilotos, </w:t>
      </w:r>
      <w:r w:rsidR="002D0F03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compostas por 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nomes conceituados do </w:t>
      </w:r>
      <w:proofErr w:type="spellStart"/>
      <w:r w:rsidR="001B0F6F" w:rsidRPr="001B0F6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motorsport</w:t>
      </w:r>
      <w:proofErr w:type="spellEnd"/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nacional e outros em início de carreira,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se entregaram a 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 xml:space="preserve">diversas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>lutas pelas melhores posições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 xml:space="preserve">disputadas pela mais de 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dezena e meia </w:t>
      </w:r>
      <w:r w:rsidR="002D0F03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MX-5 Cup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presentes em cada </w:t>
      </w:r>
      <w:r w:rsidR="00D765D3">
        <w:rPr>
          <w:rFonts w:ascii="Mazda Type" w:hAnsi="Mazda Type"/>
          <w:kern w:val="2"/>
          <w:sz w:val="20"/>
          <w:szCs w:val="20"/>
          <w:lang w:val="pt-PT" w:eastAsia="ja-JP"/>
        </w:rPr>
        <w:t>série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>2001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seriam 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>Lourenço Rosa / Ricardo Bravo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>sagr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ar-se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 ‘Campe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>’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 xml:space="preserve">feito que o primeiro repetiria na edição seguinte, mas então </w:t>
      </w:r>
      <w:r w:rsidR="002D0F03">
        <w:rPr>
          <w:rFonts w:ascii="Mazda Type" w:hAnsi="Mazda Type"/>
          <w:kern w:val="2"/>
          <w:sz w:val="20"/>
          <w:szCs w:val="20"/>
          <w:lang w:val="pt-PT" w:eastAsia="ja-JP"/>
        </w:rPr>
        <w:t xml:space="preserve">a par 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>com Aragão Teixeira. Já em 2003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seriam 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>Hugo Godinho / Nuno Cabral</w:t>
      </w:r>
      <w:r w:rsidR="001B0F6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derradeiros </w:t>
      </w:r>
      <w:r w:rsidR="008A1E96">
        <w:rPr>
          <w:rFonts w:ascii="Mazda Type" w:hAnsi="Mazda Type"/>
          <w:kern w:val="2"/>
          <w:sz w:val="20"/>
          <w:szCs w:val="20"/>
          <w:lang w:val="pt-PT" w:eastAsia="ja-JP"/>
        </w:rPr>
        <w:t xml:space="preserve">titulados da </w:t>
      </w:r>
      <w:r w:rsidR="00C705F2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Cup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portuguesa</w:t>
      </w:r>
      <w:r w:rsidR="00427976" w:rsidRPr="00427976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2165C747" w14:textId="4F7E40B8" w:rsidR="00BF43AD" w:rsidRPr="00305558" w:rsidRDefault="00BF43AD" w:rsidP="00BF43AD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503A629E" w14:textId="2B5A78E4" w:rsidR="00A93EC7" w:rsidRPr="00A93EC7" w:rsidRDefault="00156F69" w:rsidP="00795071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="00A93EC7" w:rsidRPr="00A93EC7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Mazda MX-5 Cup </w:t>
      </w: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(EUA) </w:t>
      </w:r>
      <w:r w:rsidR="00A93EC7" w:rsidRPr="00A93EC7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– Características Técnicas</w:t>
      </w:r>
    </w:p>
    <w:p w14:paraId="5AEAB744" w14:textId="67C8ACBE" w:rsidR="00A93EC7" w:rsidRPr="00A93EC7" w:rsidRDefault="00A93EC7" w:rsidP="00A93EC7">
      <w:pPr>
        <w:adjustRightInd w:val="0"/>
        <w:spacing w:after="120" w:line="260" w:lineRule="exact"/>
        <w:contextualSpacing/>
        <w:jc w:val="both"/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</w:pPr>
      <w:r w:rsidRPr="00A93EC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Motor</w:t>
      </w:r>
    </w:p>
    <w:p w14:paraId="798599EB" w14:textId="2B6A6BDE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Bloco </w:t>
      </w:r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kyactiv</w:t>
      </w:r>
      <w:proofErr w:type="spellEnd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-G 2.0</w:t>
      </w:r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quatro cilindros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selado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</w:p>
    <w:p w14:paraId="156ED3FF" w14:textId="1F4C9FF0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ECU de competição Bosch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selada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</w:p>
    <w:p w14:paraId="57C7886B" w14:textId="4CC819C7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scape de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competição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em aço inoxidável e sistema de escape completo</w:t>
      </w:r>
    </w:p>
    <w:p w14:paraId="1CC96636" w14:textId="77945F13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Radiador de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competição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de grandes dimensões</w:t>
      </w:r>
    </w:p>
    <w:p w14:paraId="7562EA53" w14:textId="187C4BA1" w:rsidR="00A93EC7" w:rsidRPr="00A93EC7" w:rsidRDefault="002D0F03" w:rsidP="002D0F0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Travessa superior da barra de suporte</w:t>
      </w:r>
    </w:p>
    <w:p w14:paraId="06574E84" w14:textId="6B744D5C" w:rsidR="00A93EC7" w:rsidRPr="00A93EC7" w:rsidRDefault="00A93EC7" w:rsidP="00A93EC7">
      <w:pPr>
        <w:adjustRightInd w:val="0"/>
        <w:spacing w:after="120" w:line="260" w:lineRule="exact"/>
        <w:contextualSpacing/>
        <w:jc w:val="both"/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Transmissão</w:t>
      </w:r>
    </w:p>
    <w:p w14:paraId="7EE2DB91" w14:textId="7D61D406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Caixa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sequencial de seis velocidades SADEV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selada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bomba e refrigerador</w:t>
      </w:r>
    </w:p>
    <w:p w14:paraId="600E47C7" w14:textId="56466748" w:rsidR="00A93EC7" w:rsidRPr="00A93EC7" w:rsidRDefault="002D0F03" w:rsidP="002D0F0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Diferencial de deslizamento limitado </w:t>
      </w:r>
      <w:r w:rsidR="0072289D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selado</w:t>
      </w:r>
      <w:r w:rsidR="0072289D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bomba, refrigerador e controlador térmico</w:t>
      </w:r>
    </w:p>
    <w:p w14:paraId="41C5F677" w14:textId="28717588" w:rsidR="00A93EC7" w:rsidRPr="00A93EC7" w:rsidRDefault="00A93EC7" w:rsidP="00A93EC7">
      <w:pPr>
        <w:adjustRightInd w:val="0"/>
        <w:spacing w:after="120" w:line="260" w:lineRule="exact"/>
        <w:contextualSpacing/>
        <w:jc w:val="both"/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</w:pPr>
      <w:r w:rsidRPr="00A93EC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Suspensão</w:t>
      </w:r>
    </w:p>
    <w:p w14:paraId="628D1935" w14:textId="27C7600D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Amortecedores </w:t>
      </w:r>
      <w:r w:rsidR="0072289D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DSSV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ajustáveis dinâmicos</w:t>
      </w:r>
      <w:r w:rsidR="0072289D">
        <w:rPr>
          <w:rFonts w:ascii="Mazda Type" w:hAnsi="Mazda Type"/>
          <w:kern w:val="2"/>
          <w:sz w:val="20"/>
          <w:szCs w:val="20"/>
          <w:lang w:val="pt-PT" w:eastAsia="ja-JP"/>
        </w:rPr>
        <w:t xml:space="preserve"> (selados)</w:t>
      </w:r>
    </w:p>
    <w:p w14:paraId="5A0CE842" w14:textId="2A0D7D59" w:rsidR="00A93EC7" w:rsidRPr="00A93EC7" w:rsidRDefault="002D0F03" w:rsidP="002D0F0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Molas helicoidais e molas auxiliares de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competição</w:t>
      </w:r>
    </w:p>
    <w:p w14:paraId="50AA7C59" w14:textId="1B792FC3" w:rsidR="00A93EC7" w:rsidRPr="00A93EC7" w:rsidRDefault="00A93EC7" w:rsidP="00A93EC7">
      <w:pPr>
        <w:adjustRightInd w:val="0"/>
        <w:spacing w:after="120" w:line="260" w:lineRule="exact"/>
        <w:contextualSpacing/>
        <w:jc w:val="both"/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</w:pPr>
      <w:r w:rsidRPr="00A93EC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lastRenderedPageBreak/>
        <w:t xml:space="preserve">Pneus </w:t>
      </w:r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e Jantes</w:t>
      </w:r>
    </w:p>
    <w:p w14:paraId="29454DCD" w14:textId="0D9F9269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Pneus </w:t>
      </w:r>
      <w:r w:rsidR="00A93EC7" w:rsidRPr="00A93EC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slicks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Michelin Pilot Sport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Competition</w:t>
      </w:r>
      <w:proofErr w:type="spellEnd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20/61-17 </w:t>
      </w:r>
    </w:p>
    <w:p w14:paraId="62C6822B" w14:textId="1AD02867" w:rsidR="00A93EC7" w:rsidRPr="00A93EC7" w:rsidRDefault="002D0F03" w:rsidP="002D0F0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Jantes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Rays</w:t>
      </w:r>
      <w:proofErr w:type="spellEnd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Wheels</w:t>
      </w:r>
      <w:proofErr w:type="spellEnd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alumínio forjado de </w:t>
      </w:r>
      <w:proofErr w:type="gram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17“ x</w:t>
      </w:r>
      <w:proofErr w:type="gramEnd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7,5” </w:t>
      </w:r>
    </w:p>
    <w:p w14:paraId="747C9D82" w14:textId="02DEF743" w:rsidR="00A93EC7" w:rsidRPr="00A93EC7" w:rsidRDefault="00A93EC7" w:rsidP="00A93EC7">
      <w:pPr>
        <w:adjustRightInd w:val="0"/>
        <w:spacing w:after="120" w:line="260" w:lineRule="exact"/>
        <w:contextualSpacing/>
        <w:jc w:val="both"/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</w:pPr>
      <w:r w:rsidRPr="00A93EC7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Travões</w:t>
      </w:r>
    </w:p>
    <w:p w14:paraId="6BB38806" w14:textId="2117AF85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Pinças dianteiras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Brembo</w:t>
      </w:r>
      <w:proofErr w:type="spellEnd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4 pistões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competição</w:t>
      </w:r>
    </w:p>
    <w:p w14:paraId="61763B80" w14:textId="57D9745B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Pastilhas de travão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Pagid</w:t>
      </w:r>
      <w:proofErr w:type="spellEnd"/>
    </w:p>
    <w:p w14:paraId="0FD577F1" w14:textId="7362800B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Tubos de travão flexíveis blindados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aço inoxidável</w:t>
      </w:r>
    </w:p>
    <w:p w14:paraId="0B67153F" w14:textId="69354E7D" w:rsidR="00A93EC7" w:rsidRPr="00A93EC7" w:rsidRDefault="002D0F03" w:rsidP="002D0F0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Rotores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Brembo</w:t>
      </w:r>
      <w:proofErr w:type="spellEnd"/>
    </w:p>
    <w:p w14:paraId="0CA6CA50" w14:textId="54A97A1C" w:rsidR="00A93EC7" w:rsidRPr="00315906" w:rsidRDefault="00A93EC7" w:rsidP="00A93EC7">
      <w:pPr>
        <w:adjustRightInd w:val="0"/>
        <w:spacing w:after="120" w:line="260" w:lineRule="exact"/>
        <w:contextualSpacing/>
        <w:jc w:val="both"/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</w:pPr>
      <w:r w:rsidRPr="00315906"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  <w:t>Cockpit</w:t>
      </w:r>
    </w:p>
    <w:p w14:paraId="11D3BB0B" w14:textId="55A95BF4" w:rsid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Barras de proteção cortadas a laser e pré-dobradas</w:t>
      </w:r>
    </w:p>
    <w:p w14:paraId="192BC81B" w14:textId="04D308DF" w:rsid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proofErr w:type="spellStart"/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Roll</w:t>
      </w:r>
      <w:r w:rsidR="0072289D">
        <w:rPr>
          <w:rFonts w:ascii="Mazda Type" w:hAnsi="Mazda Type"/>
          <w:kern w:val="2"/>
          <w:sz w:val="20"/>
          <w:szCs w:val="20"/>
          <w:lang w:val="pt-PT" w:eastAsia="ja-JP"/>
        </w:rPr>
        <w:t>-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cage</w:t>
      </w:r>
      <w:proofErr w:type="spellEnd"/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design simétrico para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viaturas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com volante à esquerda e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/ou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à direita </w:t>
      </w:r>
    </w:p>
    <w:p w14:paraId="75AC09EB" w14:textId="622178C1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B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arras de porta completas ao estilo NASCAR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ambos os lados</w:t>
      </w:r>
      <w:r w:rsidR="0072289D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viatura</w:t>
      </w:r>
    </w:p>
    <w:p w14:paraId="40F36BE0" w14:textId="76CBA7B0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Volante de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competição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Max Papis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Innovations</w:t>
      </w:r>
      <w:proofErr w:type="spellEnd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(MPI), personalizado com o logótipo Mazda</w:t>
      </w:r>
    </w:p>
    <w:p w14:paraId="557E40D9" w14:textId="09B4771F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Cubo do volante de libertação rápida NRG</w:t>
      </w:r>
    </w:p>
    <w:p w14:paraId="678AA1D1" w14:textId="287CBB0A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Sistema </w:t>
      </w:r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anti-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incêndio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Lifeline</w:t>
      </w:r>
      <w:proofErr w:type="spellEnd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Electronic</w:t>
      </w:r>
      <w:proofErr w:type="spellEnd"/>
      <w:r w:rsidR="00A93EC7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 xml:space="preserve"> aprovado pela FIA</w:t>
      </w:r>
    </w:p>
    <w:p w14:paraId="4C6EB8B9" w14:textId="72643FD6" w:rsidR="00A93EC7" w:rsidRPr="00A93EC7" w:rsidRDefault="002D0F03" w:rsidP="002D0F03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Circuitos elétricos com fusíveis para equipamento adicional</w:t>
      </w:r>
    </w:p>
    <w:p w14:paraId="549C85DF" w14:textId="7FB07543" w:rsidR="00A93EC7" w:rsidRPr="00795071" w:rsidRDefault="002D0F03" w:rsidP="002D0F0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- </w:t>
      </w:r>
      <w:proofErr w:type="spellStart"/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Cort</w:t>
      </w:r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>a-corrente</w:t>
      </w:r>
      <w:proofErr w:type="spellEnd"/>
      <w:r w:rsidR="00E00F3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93EC7" w:rsidRPr="00A93EC7">
        <w:rPr>
          <w:rFonts w:ascii="Mazda Type" w:hAnsi="Mazda Type"/>
          <w:kern w:val="2"/>
          <w:sz w:val="20"/>
          <w:szCs w:val="20"/>
          <w:lang w:val="pt-PT" w:eastAsia="ja-JP"/>
        </w:rPr>
        <w:t>principal controlado por solenoide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12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3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4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616665">
      <w:headerReference w:type="default" r:id="rId15"/>
      <w:footerReference w:type="default" r:id="rId16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489538145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10F17"/>
    <w:rsid w:val="000237E6"/>
    <w:rsid w:val="000356FE"/>
    <w:rsid w:val="00053C5B"/>
    <w:rsid w:val="00055D93"/>
    <w:rsid w:val="00061834"/>
    <w:rsid w:val="00076139"/>
    <w:rsid w:val="000A6C05"/>
    <w:rsid w:val="000B5634"/>
    <w:rsid w:val="000E5EB0"/>
    <w:rsid w:val="000E60B0"/>
    <w:rsid w:val="000F18B0"/>
    <w:rsid w:val="000F6836"/>
    <w:rsid w:val="00102B76"/>
    <w:rsid w:val="00115766"/>
    <w:rsid w:val="0011628C"/>
    <w:rsid w:val="00123E95"/>
    <w:rsid w:val="00126B90"/>
    <w:rsid w:val="001537CC"/>
    <w:rsid w:val="00154391"/>
    <w:rsid w:val="00156F69"/>
    <w:rsid w:val="00161E2F"/>
    <w:rsid w:val="00181595"/>
    <w:rsid w:val="00193064"/>
    <w:rsid w:val="001A44BF"/>
    <w:rsid w:val="001A584D"/>
    <w:rsid w:val="001B0F6F"/>
    <w:rsid w:val="001B516D"/>
    <w:rsid w:val="001C431E"/>
    <w:rsid w:val="001C43A7"/>
    <w:rsid w:val="001D4E76"/>
    <w:rsid w:val="001D5A45"/>
    <w:rsid w:val="001D6EDD"/>
    <w:rsid w:val="001E5D7F"/>
    <w:rsid w:val="001E7319"/>
    <w:rsid w:val="001F0243"/>
    <w:rsid w:val="002075EB"/>
    <w:rsid w:val="00215ECE"/>
    <w:rsid w:val="00222C74"/>
    <w:rsid w:val="00240CD8"/>
    <w:rsid w:val="002456BE"/>
    <w:rsid w:val="002468DF"/>
    <w:rsid w:val="00253FF7"/>
    <w:rsid w:val="002541A2"/>
    <w:rsid w:val="0027324E"/>
    <w:rsid w:val="002B6F3B"/>
    <w:rsid w:val="002D0F03"/>
    <w:rsid w:val="002D279C"/>
    <w:rsid w:val="002D6BAD"/>
    <w:rsid w:val="002F3B08"/>
    <w:rsid w:val="002F63B5"/>
    <w:rsid w:val="002F7DCB"/>
    <w:rsid w:val="00304E32"/>
    <w:rsid w:val="00305558"/>
    <w:rsid w:val="00306B43"/>
    <w:rsid w:val="00315906"/>
    <w:rsid w:val="003530B3"/>
    <w:rsid w:val="00365B33"/>
    <w:rsid w:val="003701A6"/>
    <w:rsid w:val="003741E2"/>
    <w:rsid w:val="003961DD"/>
    <w:rsid w:val="003A683F"/>
    <w:rsid w:val="003B1BD9"/>
    <w:rsid w:val="003D0CC0"/>
    <w:rsid w:val="003E644C"/>
    <w:rsid w:val="00401EE0"/>
    <w:rsid w:val="004064CF"/>
    <w:rsid w:val="00421AC4"/>
    <w:rsid w:val="00427976"/>
    <w:rsid w:val="004512C7"/>
    <w:rsid w:val="00456C60"/>
    <w:rsid w:val="0046188A"/>
    <w:rsid w:val="00465BCB"/>
    <w:rsid w:val="00485664"/>
    <w:rsid w:val="004A76FF"/>
    <w:rsid w:val="004D3CD8"/>
    <w:rsid w:val="004D4547"/>
    <w:rsid w:val="004E17D2"/>
    <w:rsid w:val="004E1D85"/>
    <w:rsid w:val="004F7975"/>
    <w:rsid w:val="0052312D"/>
    <w:rsid w:val="005234CB"/>
    <w:rsid w:val="00531BC5"/>
    <w:rsid w:val="005643C0"/>
    <w:rsid w:val="00573131"/>
    <w:rsid w:val="00580BD2"/>
    <w:rsid w:val="005861A2"/>
    <w:rsid w:val="00586D4C"/>
    <w:rsid w:val="005E4B85"/>
    <w:rsid w:val="00612E35"/>
    <w:rsid w:val="0061350D"/>
    <w:rsid w:val="00616665"/>
    <w:rsid w:val="00616679"/>
    <w:rsid w:val="006275A5"/>
    <w:rsid w:val="006360B5"/>
    <w:rsid w:val="0065460D"/>
    <w:rsid w:val="00660816"/>
    <w:rsid w:val="006714D3"/>
    <w:rsid w:val="00682447"/>
    <w:rsid w:val="00692030"/>
    <w:rsid w:val="006D1B13"/>
    <w:rsid w:val="006E584B"/>
    <w:rsid w:val="006F5DF0"/>
    <w:rsid w:val="00710917"/>
    <w:rsid w:val="00714D56"/>
    <w:rsid w:val="00717F27"/>
    <w:rsid w:val="0072289D"/>
    <w:rsid w:val="00725614"/>
    <w:rsid w:val="0076690A"/>
    <w:rsid w:val="00767906"/>
    <w:rsid w:val="00773031"/>
    <w:rsid w:val="00776E6C"/>
    <w:rsid w:val="0079092F"/>
    <w:rsid w:val="00790E27"/>
    <w:rsid w:val="00795071"/>
    <w:rsid w:val="007A7546"/>
    <w:rsid w:val="007B44F8"/>
    <w:rsid w:val="007B58C0"/>
    <w:rsid w:val="007C1992"/>
    <w:rsid w:val="007D66D4"/>
    <w:rsid w:val="007E2F07"/>
    <w:rsid w:val="007E313C"/>
    <w:rsid w:val="007F243A"/>
    <w:rsid w:val="007F32F1"/>
    <w:rsid w:val="007F488E"/>
    <w:rsid w:val="0080295C"/>
    <w:rsid w:val="008066B7"/>
    <w:rsid w:val="008072A1"/>
    <w:rsid w:val="00815DAA"/>
    <w:rsid w:val="008230C3"/>
    <w:rsid w:val="008453F5"/>
    <w:rsid w:val="00862BE0"/>
    <w:rsid w:val="00872E07"/>
    <w:rsid w:val="00881C93"/>
    <w:rsid w:val="008914EE"/>
    <w:rsid w:val="008942EB"/>
    <w:rsid w:val="008A1E96"/>
    <w:rsid w:val="008D6646"/>
    <w:rsid w:val="008E17F0"/>
    <w:rsid w:val="008E2D6C"/>
    <w:rsid w:val="008E771A"/>
    <w:rsid w:val="008F6874"/>
    <w:rsid w:val="009141BC"/>
    <w:rsid w:val="009163F3"/>
    <w:rsid w:val="00924FB0"/>
    <w:rsid w:val="0092595A"/>
    <w:rsid w:val="009373DC"/>
    <w:rsid w:val="00942B08"/>
    <w:rsid w:val="00952C07"/>
    <w:rsid w:val="00960A3F"/>
    <w:rsid w:val="00962028"/>
    <w:rsid w:val="00971686"/>
    <w:rsid w:val="00972E15"/>
    <w:rsid w:val="009811AB"/>
    <w:rsid w:val="009871C7"/>
    <w:rsid w:val="0099172B"/>
    <w:rsid w:val="009938DB"/>
    <w:rsid w:val="0099427C"/>
    <w:rsid w:val="009B3BE7"/>
    <w:rsid w:val="009C0DE9"/>
    <w:rsid w:val="009C5BA2"/>
    <w:rsid w:val="009F4125"/>
    <w:rsid w:val="00A25513"/>
    <w:rsid w:val="00A3539C"/>
    <w:rsid w:val="00A3782B"/>
    <w:rsid w:val="00A71A05"/>
    <w:rsid w:val="00A72EB4"/>
    <w:rsid w:val="00A93EC7"/>
    <w:rsid w:val="00AB5FC1"/>
    <w:rsid w:val="00AC7EC8"/>
    <w:rsid w:val="00AE5F02"/>
    <w:rsid w:val="00AF29EE"/>
    <w:rsid w:val="00AF3209"/>
    <w:rsid w:val="00AF744A"/>
    <w:rsid w:val="00AF7812"/>
    <w:rsid w:val="00B01866"/>
    <w:rsid w:val="00B20D95"/>
    <w:rsid w:val="00B21FA3"/>
    <w:rsid w:val="00B46110"/>
    <w:rsid w:val="00B65847"/>
    <w:rsid w:val="00B75B28"/>
    <w:rsid w:val="00B76C10"/>
    <w:rsid w:val="00B87402"/>
    <w:rsid w:val="00B9387C"/>
    <w:rsid w:val="00BA42D5"/>
    <w:rsid w:val="00BB6A40"/>
    <w:rsid w:val="00BF2CC4"/>
    <w:rsid w:val="00BF43AD"/>
    <w:rsid w:val="00C265B9"/>
    <w:rsid w:val="00C705F2"/>
    <w:rsid w:val="00C80697"/>
    <w:rsid w:val="00C97D52"/>
    <w:rsid w:val="00CB3778"/>
    <w:rsid w:val="00CC10C6"/>
    <w:rsid w:val="00CC5EF8"/>
    <w:rsid w:val="00CD199A"/>
    <w:rsid w:val="00CD6233"/>
    <w:rsid w:val="00CD6B3E"/>
    <w:rsid w:val="00D03719"/>
    <w:rsid w:val="00D34F60"/>
    <w:rsid w:val="00D44356"/>
    <w:rsid w:val="00D468B9"/>
    <w:rsid w:val="00D5499C"/>
    <w:rsid w:val="00D618AB"/>
    <w:rsid w:val="00D765D3"/>
    <w:rsid w:val="00DA7F93"/>
    <w:rsid w:val="00DB2C7F"/>
    <w:rsid w:val="00DB6422"/>
    <w:rsid w:val="00DE76A5"/>
    <w:rsid w:val="00DF69D6"/>
    <w:rsid w:val="00DF6E21"/>
    <w:rsid w:val="00E00F30"/>
    <w:rsid w:val="00E2364C"/>
    <w:rsid w:val="00E269D4"/>
    <w:rsid w:val="00E340D1"/>
    <w:rsid w:val="00E402D9"/>
    <w:rsid w:val="00E402EE"/>
    <w:rsid w:val="00E40809"/>
    <w:rsid w:val="00E44C61"/>
    <w:rsid w:val="00E54A29"/>
    <w:rsid w:val="00E568F3"/>
    <w:rsid w:val="00E65950"/>
    <w:rsid w:val="00E72164"/>
    <w:rsid w:val="00E736A0"/>
    <w:rsid w:val="00EB23C3"/>
    <w:rsid w:val="00EB3FE9"/>
    <w:rsid w:val="00EB77DB"/>
    <w:rsid w:val="00EE0A8C"/>
    <w:rsid w:val="00EE4F6F"/>
    <w:rsid w:val="00EE5FC2"/>
    <w:rsid w:val="00EF187F"/>
    <w:rsid w:val="00EF38B4"/>
    <w:rsid w:val="00F06183"/>
    <w:rsid w:val="00F13FE4"/>
    <w:rsid w:val="00F2477E"/>
    <w:rsid w:val="00F31CF7"/>
    <w:rsid w:val="00F33B49"/>
    <w:rsid w:val="00F362F2"/>
    <w:rsid w:val="00F53574"/>
    <w:rsid w:val="00F602D9"/>
    <w:rsid w:val="00F712DE"/>
    <w:rsid w:val="00F741A8"/>
    <w:rsid w:val="00F8369B"/>
    <w:rsid w:val="00F92BF3"/>
    <w:rsid w:val="00FB5782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isPerformance.com" TargetMode="External"/><Relationship Id="rId13" Type="http://schemas.openxmlformats.org/officeDocument/2006/relationships/hyperlink" Target="mailto:tmorao@goodnews.p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zda-press.p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x-5cup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5AlicQVw3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lieSC1vBb4" TargetMode="External"/><Relationship Id="rId14" Type="http://schemas.openxmlformats.org/officeDocument/2006/relationships/hyperlink" Target="mailto:jlpinheiro@goodnews.p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0</TotalTime>
  <Pages>4</Pages>
  <Words>1626</Words>
  <Characters>8781</Characters>
  <Application>Microsoft Office Word</Application>
  <DocSecurity>0</DocSecurity>
  <Lines>73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2</cp:revision>
  <cp:lastPrinted>2020-01-28T12:28:00Z</cp:lastPrinted>
  <dcterms:created xsi:type="dcterms:W3CDTF">2025-02-13T16:49:00Z</dcterms:created>
  <dcterms:modified xsi:type="dcterms:W3CDTF">2025-02-13T16:49:00Z</dcterms:modified>
</cp:coreProperties>
</file>